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3BB0CE" w14:textId="013B0686" w:rsidR="00304FB0" w:rsidRPr="00354319" w:rsidRDefault="00C90A0B" w:rsidP="00724FA1">
      <w:pPr>
        <w:rPr>
          <w:color w:val="FF0000"/>
          <w:sz w:val="44"/>
          <w:szCs w:val="44"/>
          <w:lang w:val="es-ES"/>
        </w:rPr>
      </w:pPr>
      <w:r w:rsidRPr="00354319">
        <w:rPr>
          <w:color w:val="FF0000"/>
          <w:sz w:val="44"/>
          <w:szCs w:val="44"/>
          <w:lang w:val="es-ES"/>
        </w:rPr>
        <w:t xml:space="preserve">REEMPLAZO DEL GRUPO DE CORTE DE </w:t>
      </w:r>
      <w:r w:rsidR="00F93259" w:rsidRPr="00354319">
        <w:rPr>
          <w:color w:val="FF0000"/>
          <w:sz w:val="44"/>
          <w:szCs w:val="44"/>
          <w:lang w:val="es-ES"/>
        </w:rPr>
        <w:t>ORMA</w:t>
      </w:r>
    </w:p>
    <w:p w14:paraId="28FA9DE3" w14:textId="77777777" w:rsidR="00F93259" w:rsidRPr="00C90A0B" w:rsidRDefault="00F93259" w:rsidP="00F93259">
      <w:pPr>
        <w:rPr>
          <w:sz w:val="28"/>
          <w:szCs w:val="28"/>
          <w:lang w:val="es-ES"/>
        </w:rPr>
      </w:pPr>
    </w:p>
    <w:p w14:paraId="41F84B84" w14:textId="11BE5851" w:rsidR="00C90A0B" w:rsidRPr="00C90A0B" w:rsidRDefault="00C90A0B" w:rsidP="00C90A0B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 xml:space="preserve">GIRAR </w:t>
      </w:r>
      <w:r>
        <w:rPr>
          <w:sz w:val="28"/>
          <w:szCs w:val="28"/>
          <w:lang w:val="es-ES"/>
        </w:rPr>
        <w:t>DE ARRIBA A BAJO ORMA</w:t>
      </w:r>
      <w:r w:rsidRPr="00C90A0B">
        <w:rPr>
          <w:sz w:val="28"/>
          <w:szCs w:val="28"/>
          <w:lang w:val="es-ES"/>
        </w:rPr>
        <w:t xml:space="preserve"> Y QUITAR LA PLACA METÁLICA QUE PROTEGE EL TABLERO ELECTRÓNICO QUITANDO LOS SEIS TORNILLOS DE FIJACIÓN INDICADOS POR LAS FLECHAS ROJAS.</w:t>
      </w:r>
    </w:p>
    <w:p w14:paraId="3E8391C8" w14:textId="6D75D2C7" w:rsidR="00F93259" w:rsidRPr="00C90A0B" w:rsidRDefault="00C90A0B" w:rsidP="00C90A0B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>QUITAR LOS SIETE TORNILLOS DEL CARTER INFERIOR INDICADOS POR LAS FLECHAS AZULES</w:t>
      </w:r>
    </w:p>
    <w:p w14:paraId="587C79CD" w14:textId="77777777" w:rsidR="00F93259" w:rsidRDefault="00F60A68" w:rsidP="00F9325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9D9661" wp14:editId="249EF6BC">
                <wp:simplePos x="0" y="0"/>
                <wp:positionH relativeFrom="column">
                  <wp:posOffset>3376295</wp:posOffset>
                </wp:positionH>
                <wp:positionV relativeFrom="paragraph">
                  <wp:posOffset>2307590</wp:posOffset>
                </wp:positionV>
                <wp:extent cx="464820" cy="0"/>
                <wp:effectExtent l="0" t="95250" r="0" b="152400"/>
                <wp:wrapNone/>
                <wp:docPr id="28" name="Connettore 2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E5EC8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28" o:spid="_x0000_s1026" type="#_x0000_t32" style="position:absolute;margin-left:265.85pt;margin-top:181.7pt;width:36.6pt;height:0;flip:x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" strokecolor="#4f81b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6C4891" wp14:editId="322893FB">
                <wp:simplePos x="0" y="0"/>
                <wp:positionH relativeFrom="column">
                  <wp:posOffset>3223895</wp:posOffset>
                </wp:positionH>
                <wp:positionV relativeFrom="paragraph">
                  <wp:posOffset>673100</wp:posOffset>
                </wp:positionV>
                <wp:extent cx="464820" cy="0"/>
                <wp:effectExtent l="0" t="95250" r="0" b="152400"/>
                <wp:wrapNone/>
                <wp:docPr id="27" name="Connettore 2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016D96" id="Connettore 2 27" o:spid="_x0000_s1026" type="#_x0000_t32" style="position:absolute;margin-left:253.85pt;margin-top:53pt;width:36.6pt;height:0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" strokecolor="#4f81b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9C1CB97" wp14:editId="7AAC492A">
                <wp:simplePos x="0" y="0"/>
                <wp:positionH relativeFrom="column">
                  <wp:posOffset>3490595</wp:posOffset>
                </wp:positionH>
                <wp:positionV relativeFrom="paragraph">
                  <wp:posOffset>4471670</wp:posOffset>
                </wp:positionV>
                <wp:extent cx="464820" cy="0"/>
                <wp:effectExtent l="0" t="95250" r="0" b="152400"/>
                <wp:wrapNone/>
                <wp:docPr id="25" name="Connettore 2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593E09" id="Connettore 2 25" o:spid="_x0000_s1026" type="#_x0000_t32" style="position:absolute;margin-left:274.85pt;margin-top:352.1pt;width:36.6pt;height:0;flip:x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E7FC898" wp14:editId="473F3E45">
                <wp:simplePos x="0" y="0"/>
                <wp:positionH relativeFrom="column">
                  <wp:posOffset>2111375</wp:posOffset>
                </wp:positionH>
                <wp:positionV relativeFrom="paragraph">
                  <wp:posOffset>5466080</wp:posOffset>
                </wp:positionV>
                <wp:extent cx="0" cy="335280"/>
                <wp:effectExtent l="76200" t="38100" r="76200" b="64770"/>
                <wp:wrapNone/>
                <wp:docPr id="24" name="Connettore 2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352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DD65C2" id="Connettore 2 24" o:spid="_x0000_s1026" type="#_x0000_t32" style="position:absolute;margin-left:166.25pt;margin-top:430.4pt;width:0;height:26.4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44A8BE" wp14:editId="450A6C65">
                <wp:simplePos x="0" y="0"/>
                <wp:positionH relativeFrom="column">
                  <wp:posOffset>183515</wp:posOffset>
                </wp:positionH>
                <wp:positionV relativeFrom="paragraph">
                  <wp:posOffset>4475480</wp:posOffset>
                </wp:positionV>
                <wp:extent cx="533400" cy="0"/>
                <wp:effectExtent l="0" t="95250" r="0" b="152400"/>
                <wp:wrapNone/>
                <wp:docPr id="23" name="Connettore 2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C5C817" id="Connettore 2 23" o:spid="_x0000_s1026" type="#_x0000_t32" style="position:absolute;margin-left:14.45pt;margin-top:352.4pt;width:42pt;height:0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" strokecolor="#4f81b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ED43B2" wp14:editId="184AD7D0">
                <wp:simplePos x="0" y="0"/>
                <wp:positionH relativeFrom="column">
                  <wp:posOffset>313055</wp:posOffset>
                </wp:positionH>
                <wp:positionV relativeFrom="paragraph">
                  <wp:posOffset>2326640</wp:posOffset>
                </wp:positionV>
                <wp:extent cx="533400" cy="0"/>
                <wp:effectExtent l="0" t="95250" r="0" b="152400"/>
                <wp:wrapNone/>
                <wp:docPr id="22" name="Connettore 2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7D9B3B" id="Connettore 2 22" o:spid="_x0000_s1026" type="#_x0000_t32" style="position:absolute;margin-left:24.65pt;margin-top:183.2pt;width:42pt;height:0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" strokecolor="#4f81b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45F95E" wp14:editId="397C4478">
                <wp:simplePos x="0" y="0"/>
                <wp:positionH relativeFrom="column">
                  <wp:posOffset>404495</wp:posOffset>
                </wp:positionH>
                <wp:positionV relativeFrom="paragraph">
                  <wp:posOffset>718820</wp:posOffset>
                </wp:positionV>
                <wp:extent cx="533400" cy="0"/>
                <wp:effectExtent l="0" t="95250" r="0" b="152400"/>
                <wp:wrapNone/>
                <wp:docPr id="21" name="Connettore 2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C7365D" id="Connettore 2 21" o:spid="_x0000_s1026" type="#_x0000_t32" style="position:absolute;margin-left:31.85pt;margin-top:56.6pt;width:42pt;height: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F5B87B5" wp14:editId="25721BF9">
                <wp:simplePos x="0" y="0"/>
                <wp:positionH relativeFrom="column">
                  <wp:posOffset>3117215</wp:posOffset>
                </wp:positionH>
                <wp:positionV relativeFrom="paragraph">
                  <wp:posOffset>459740</wp:posOffset>
                </wp:positionV>
                <wp:extent cx="304800" cy="0"/>
                <wp:effectExtent l="0" t="95250" r="0" b="152400"/>
                <wp:wrapNone/>
                <wp:docPr id="19" name="Connettore 2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B6DA1C" id="Connettore 2 19" o:spid="_x0000_s1026" type="#_x0000_t32" style="position:absolute;margin-left:245.45pt;margin-top:36.2pt;width:24pt;height:0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A7E49E" wp14:editId="34FA4DFA">
                <wp:simplePos x="0" y="0"/>
                <wp:positionH relativeFrom="column">
                  <wp:posOffset>3223895</wp:posOffset>
                </wp:positionH>
                <wp:positionV relativeFrom="paragraph">
                  <wp:posOffset>2151380</wp:posOffset>
                </wp:positionV>
                <wp:extent cx="304800" cy="0"/>
                <wp:effectExtent l="0" t="95250" r="0" b="152400"/>
                <wp:wrapNone/>
                <wp:docPr id="20" name="Connettore 2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935E21" id="Connettore 2 20" o:spid="_x0000_s1026" type="#_x0000_t32" style="position:absolute;margin-left:253.85pt;margin-top:169.4pt;width:24pt;height:0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8E3BBA" wp14:editId="4896021F">
                <wp:simplePos x="0" y="0"/>
                <wp:positionH relativeFrom="column">
                  <wp:posOffset>1814195</wp:posOffset>
                </wp:positionH>
                <wp:positionV relativeFrom="paragraph">
                  <wp:posOffset>2372360</wp:posOffset>
                </wp:positionV>
                <wp:extent cx="0" cy="358140"/>
                <wp:effectExtent l="76200" t="38100" r="76200" b="80010"/>
                <wp:wrapNone/>
                <wp:docPr id="16" name="Connettore 2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81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F78DD3" id="Connettore 2 16" o:spid="_x0000_s1026" type="#_x0000_t32" style="position:absolute;margin-left:142.85pt;margin-top:186.8pt;width:0;height:28.2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DC37E7" wp14:editId="445979A7">
                <wp:simplePos x="0" y="0"/>
                <wp:positionH relativeFrom="column">
                  <wp:posOffset>2393315</wp:posOffset>
                </wp:positionH>
                <wp:positionV relativeFrom="paragraph">
                  <wp:posOffset>2372360</wp:posOffset>
                </wp:positionV>
                <wp:extent cx="0" cy="358140"/>
                <wp:effectExtent l="76200" t="38100" r="76200" b="80010"/>
                <wp:wrapNone/>
                <wp:docPr id="17" name="Connettore 2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814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15A26C" id="Connettore 2 17" o:spid="_x0000_s1026" type="#_x0000_t32" style="position:absolute;margin-left:188.45pt;margin-top:186.8pt;width:0;height:28.2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9CC240" wp14:editId="13D4EF23">
                <wp:simplePos x="0" y="0"/>
                <wp:positionH relativeFrom="column">
                  <wp:posOffset>663575</wp:posOffset>
                </wp:positionH>
                <wp:positionV relativeFrom="paragraph">
                  <wp:posOffset>2166620</wp:posOffset>
                </wp:positionV>
                <wp:extent cx="335280" cy="0"/>
                <wp:effectExtent l="0" t="95250" r="7620" b="133350"/>
                <wp:wrapNone/>
                <wp:docPr id="14" name="Connettore 2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triangle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6B7B3E" id="Connettore 2 14" o:spid="_x0000_s1026" type="#_x0000_t32" style="position:absolute;margin-left:52.25pt;margin-top:170.6pt;width:26.4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E6DC0B" wp14:editId="35947307">
                <wp:simplePos x="0" y="0"/>
                <wp:positionH relativeFrom="column">
                  <wp:posOffset>755015</wp:posOffset>
                </wp:positionH>
                <wp:positionV relativeFrom="paragraph">
                  <wp:posOffset>505460</wp:posOffset>
                </wp:positionV>
                <wp:extent cx="335280" cy="0"/>
                <wp:effectExtent l="0" t="95250" r="7620" b="133350"/>
                <wp:wrapNone/>
                <wp:docPr id="10" name="Connettore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D5066F" id="Connettore 2 10" o:spid="_x0000_s1026" type="#_x0000_t32" style="position:absolute;margin-left:59.45pt;margin-top:39.8pt;width:26.4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" strokecolor="red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F93259">
        <w:rPr>
          <w:noProof/>
        </w:rPr>
        <w:drawing>
          <wp:inline distT="0" distB="0" distL="0" distR="0" wp14:anchorId="1B0DB614" wp14:editId="780ECB45">
            <wp:extent cx="4168140" cy="5557383"/>
            <wp:effectExtent l="0" t="0" r="3810" b="571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9121" cy="558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986A3" w14:textId="77777777" w:rsidR="00F93259" w:rsidRDefault="00F93259" w:rsidP="00F93259">
      <w:pPr>
        <w:rPr>
          <w:sz w:val="28"/>
          <w:szCs w:val="28"/>
        </w:rPr>
      </w:pPr>
    </w:p>
    <w:p w14:paraId="178EFAE7" w14:textId="77777777" w:rsidR="00F93259" w:rsidRDefault="00F93259" w:rsidP="00F93259">
      <w:pPr>
        <w:rPr>
          <w:sz w:val="28"/>
          <w:szCs w:val="28"/>
        </w:rPr>
      </w:pPr>
    </w:p>
    <w:p w14:paraId="633C21AB" w14:textId="77777777" w:rsidR="00F93259" w:rsidRDefault="00F93259" w:rsidP="00F93259">
      <w:pPr>
        <w:rPr>
          <w:sz w:val="28"/>
          <w:szCs w:val="28"/>
        </w:rPr>
      </w:pPr>
    </w:p>
    <w:p w14:paraId="1F3564B1" w14:textId="15047E31" w:rsidR="00734D74" w:rsidRDefault="00C90A0B" w:rsidP="00F93259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lastRenderedPageBreak/>
        <w:t>RETIRE LOS DOS TORNILLOS DE RETENCIÓN DEL CARTER SUPERIOR INDICADOS POR LAS FLECHAS AZULES</w:t>
      </w:r>
    </w:p>
    <w:p w14:paraId="6869EBA6" w14:textId="77777777" w:rsidR="00C90A0B" w:rsidRPr="00C90A0B" w:rsidRDefault="00C90A0B" w:rsidP="00F93259">
      <w:pPr>
        <w:rPr>
          <w:sz w:val="28"/>
          <w:szCs w:val="28"/>
          <w:lang w:val="es-ES"/>
        </w:rPr>
      </w:pPr>
    </w:p>
    <w:p w14:paraId="5E649FE8" w14:textId="77777777" w:rsidR="00734D74" w:rsidRDefault="00734D74" w:rsidP="00F9325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990422" wp14:editId="0B40861D">
                <wp:simplePos x="0" y="0"/>
                <wp:positionH relativeFrom="column">
                  <wp:posOffset>3201035</wp:posOffset>
                </wp:positionH>
                <wp:positionV relativeFrom="paragraph">
                  <wp:posOffset>6662420</wp:posOffset>
                </wp:positionV>
                <wp:extent cx="335280" cy="990600"/>
                <wp:effectExtent l="76200" t="38100" r="64770" b="76200"/>
                <wp:wrapNone/>
                <wp:docPr id="31" name="Connettore 2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5280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205C58" id="Connettore 2 31" o:spid="_x0000_s1026" type="#_x0000_t32" style="position:absolute;margin-left:252.05pt;margin-top:524.6pt;width:26.4pt;height:78pt;flip:x 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65C061" wp14:editId="6B922BC4">
                <wp:simplePos x="0" y="0"/>
                <wp:positionH relativeFrom="column">
                  <wp:posOffset>1882775</wp:posOffset>
                </wp:positionH>
                <wp:positionV relativeFrom="paragraph">
                  <wp:posOffset>6662420</wp:posOffset>
                </wp:positionV>
                <wp:extent cx="556260" cy="944880"/>
                <wp:effectExtent l="57150" t="38100" r="53340" b="83820"/>
                <wp:wrapNone/>
                <wp:docPr id="30" name="Connettore 2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6260" cy="9448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DE6D6C" id="Connettore 2 30" o:spid="_x0000_s1026" type="#_x0000_t32" style="position:absolute;margin-left:148.25pt;margin-top:524.6pt;width:43.8pt;height:74.4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A5F8EF" wp14:editId="374BD70B">
            <wp:extent cx="5623698" cy="7498080"/>
            <wp:effectExtent l="0" t="0" r="0" b="762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5352" cy="750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77DAB" w14:textId="77777777" w:rsidR="00734D74" w:rsidRDefault="00734D74" w:rsidP="00F93259">
      <w:pPr>
        <w:rPr>
          <w:sz w:val="28"/>
          <w:szCs w:val="28"/>
        </w:rPr>
      </w:pPr>
    </w:p>
    <w:p w14:paraId="187CE2AA" w14:textId="77777777" w:rsidR="00734D74" w:rsidRDefault="00734D74" w:rsidP="00F93259">
      <w:pPr>
        <w:rPr>
          <w:sz w:val="28"/>
          <w:szCs w:val="28"/>
        </w:rPr>
      </w:pPr>
    </w:p>
    <w:p w14:paraId="17548357" w14:textId="77777777" w:rsidR="00C90A0B" w:rsidRDefault="00C90A0B" w:rsidP="00F93259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lastRenderedPageBreak/>
        <w:t xml:space="preserve">HACIENDO PALANCA </w:t>
      </w:r>
      <w:r>
        <w:rPr>
          <w:sz w:val="28"/>
          <w:szCs w:val="28"/>
          <w:lang w:val="es-ES"/>
        </w:rPr>
        <w:t>SOBRE</w:t>
      </w:r>
      <w:r w:rsidRPr="00C90A0B">
        <w:rPr>
          <w:sz w:val="28"/>
          <w:szCs w:val="28"/>
          <w:lang w:val="es-ES"/>
        </w:rPr>
        <w:t xml:space="preserve"> LAS ALETAS DE RETENCIÓN DEBAJO DEL CARTER SUPERIOR, RETIRE EL CARTER CUIDANDO EL CABLEADO DE LA </w:t>
      </w:r>
      <w:r>
        <w:rPr>
          <w:sz w:val="28"/>
          <w:szCs w:val="28"/>
          <w:lang w:val="es-ES"/>
        </w:rPr>
        <w:t>P</w:t>
      </w:r>
      <w:r w:rsidRPr="00C90A0B">
        <w:rPr>
          <w:sz w:val="28"/>
          <w:szCs w:val="28"/>
          <w:lang w:val="es-ES"/>
        </w:rPr>
        <w:t>ANTALLA</w:t>
      </w:r>
    </w:p>
    <w:p w14:paraId="2DE2B676" w14:textId="77807D51" w:rsidR="00734D74" w:rsidRPr="00C90A0B" w:rsidRDefault="00734D74" w:rsidP="00F93259">
      <w:pPr>
        <w:rPr>
          <w:noProof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85A240" wp14:editId="68AE689C">
                <wp:simplePos x="0" y="0"/>
                <wp:positionH relativeFrom="column">
                  <wp:posOffset>1257935</wp:posOffset>
                </wp:positionH>
                <wp:positionV relativeFrom="paragraph">
                  <wp:posOffset>3070860</wp:posOffset>
                </wp:positionV>
                <wp:extent cx="868680" cy="1554480"/>
                <wp:effectExtent l="57150" t="38100" r="45720" b="83820"/>
                <wp:wrapNone/>
                <wp:docPr id="35" name="Connettore 2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8680" cy="15544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907C5" id="Connettore 2 35" o:spid="_x0000_s1026" type="#_x0000_t32" style="position:absolute;margin-left:99.05pt;margin-top:241.8pt;width:68.4pt;height:122.4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F01027" wp14:editId="65A855B9">
                <wp:simplePos x="0" y="0"/>
                <wp:positionH relativeFrom="column">
                  <wp:posOffset>1257935</wp:posOffset>
                </wp:positionH>
                <wp:positionV relativeFrom="paragraph">
                  <wp:posOffset>731520</wp:posOffset>
                </wp:positionV>
                <wp:extent cx="350520" cy="1287780"/>
                <wp:effectExtent l="95250" t="38100" r="68580" b="83820"/>
                <wp:wrapNone/>
                <wp:docPr id="34" name="Connettore 2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0520" cy="12877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8AB823" id="Connettore 2 34" o:spid="_x0000_s1026" type="#_x0000_t32" style="position:absolute;margin-left:99.05pt;margin-top:57.6pt;width:27.6pt;height:101.4pt;flip:x 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ED84D5" wp14:editId="040DA511">
            <wp:extent cx="3246120" cy="2434590"/>
            <wp:effectExtent l="0" t="0" r="0" b="381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822DCF" wp14:editId="0F240D42">
            <wp:extent cx="3230880" cy="2423160"/>
            <wp:effectExtent l="0" t="0" r="762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E9997" w14:textId="77777777" w:rsidR="00734D74" w:rsidRPr="00C90A0B" w:rsidRDefault="00734D74" w:rsidP="00734D74">
      <w:pPr>
        <w:rPr>
          <w:noProof/>
          <w:lang w:val="es-ES"/>
        </w:rPr>
      </w:pPr>
    </w:p>
    <w:p w14:paraId="2CD7360F" w14:textId="77777777" w:rsidR="00734D74" w:rsidRDefault="00734D74" w:rsidP="00734D74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1D5326" wp14:editId="010BBF29">
                <wp:simplePos x="0" y="0"/>
                <wp:positionH relativeFrom="column">
                  <wp:posOffset>1612265</wp:posOffset>
                </wp:positionH>
                <wp:positionV relativeFrom="paragraph">
                  <wp:posOffset>259080</wp:posOffset>
                </wp:positionV>
                <wp:extent cx="1581150" cy="2522220"/>
                <wp:effectExtent l="0" t="0" r="19050" b="11430"/>
                <wp:wrapNone/>
                <wp:docPr id="37" name="Ova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52222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469308" id="Ovale 37" o:spid="_x0000_s1026" style="position:absolute;margin-left:126.95pt;margin-top:20.4pt;width:124.5pt;height:198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" filled="f" strokecolor="#f79646 [3209]" strokeweight="2pt"/>
            </w:pict>
          </mc:Fallback>
        </mc:AlternateContent>
      </w:r>
      <w:r>
        <w:rPr>
          <w:noProof/>
        </w:rPr>
        <w:drawing>
          <wp:inline distT="0" distB="0" distL="0" distR="0" wp14:anchorId="3AB1402B" wp14:editId="3CF774E9">
            <wp:extent cx="4343400" cy="3257550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CC5EC" w14:textId="57A67EFD" w:rsidR="00C90A0B" w:rsidRPr="00C90A0B" w:rsidRDefault="00C90A0B" w:rsidP="00734D74">
      <w:pPr>
        <w:rPr>
          <w:sz w:val="28"/>
          <w:szCs w:val="28"/>
          <w:lang w:val="es-ES"/>
        </w:rPr>
      </w:pPr>
      <w:r>
        <w:rPr>
          <w:sz w:val="28"/>
          <w:szCs w:val="28"/>
          <w:lang w:val="es-ES"/>
        </w:rPr>
        <w:lastRenderedPageBreak/>
        <w:t>QUITAR</w:t>
      </w:r>
      <w:r w:rsidRPr="00C90A0B">
        <w:rPr>
          <w:sz w:val="28"/>
          <w:szCs w:val="28"/>
          <w:lang w:val="es-ES"/>
        </w:rPr>
        <w:t xml:space="preserve"> EL CABLEADO DE LA PANTALLA Y QUITAR LA </w:t>
      </w:r>
      <w:r>
        <w:rPr>
          <w:sz w:val="28"/>
          <w:szCs w:val="28"/>
          <w:lang w:val="es-ES"/>
        </w:rPr>
        <w:t>CUBIERTA</w:t>
      </w:r>
      <w:r w:rsidRPr="00C90A0B">
        <w:rPr>
          <w:sz w:val="28"/>
          <w:szCs w:val="28"/>
          <w:lang w:val="es-ES"/>
        </w:rPr>
        <w:t xml:space="preserve"> SUPERIOR</w:t>
      </w:r>
    </w:p>
    <w:p w14:paraId="0DEAF186" w14:textId="4590E277" w:rsidR="00734D74" w:rsidRPr="00C90A0B" w:rsidRDefault="00734D74" w:rsidP="00734D74">
      <w:pPr>
        <w:rPr>
          <w:sz w:val="28"/>
          <w:szCs w:val="28"/>
          <w:lang w:val="es-ES"/>
        </w:rPr>
      </w:pPr>
      <w:r>
        <w:rPr>
          <w:noProof/>
        </w:rPr>
        <w:drawing>
          <wp:inline distT="0" distB="0" distL="0" distR="0" wp14:anchorId="7C4CD1ED" wp14:editId="2A1E75A6">
            <wp:extent cx="5577840" cy="4183380"/>
            <wp:effectExtent l="0" t="0" r="3810" b="762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06BCA" w14:textId="77777777" w:rsidR="00734D74" w:rsidRDefault="00734D74" w:rsidP="00734D74">
      <w:pPr>
        <w:rPr>
          <w:sz w:val="28"/>
          <w:szCs w:val="28"/>
        </w:rPr>
      </w:pPr>
    </w:p>
    <w:p w14:paraId="313709F9" w14:textId="27867272" w:rsidR="00C90A0B" w:rsidRDefault="00C90A0B" w:rsidP="00D83135">
      <w:pPr>
        <w:tabs>
          <w:tab w:val="left" w:pos="9180"/>
        </w:tabs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>EXTRAIGA LOS CUATRO TORNILLOS DE RETENCIÓN DEL CARTER GRIS INDICADOS POR LAS FLECHAS AZULES</w:t>
      </w:r>
    </w:p>
    <w:p w14:paraId="001EDC44" w14:textId="338C8780" w:rsidR="00734D74" w:rsidRPr="00C90A0B" w:rsidRDefault="00D83135" w:rsidP="00D83135">
      <w:pPr>
        <w:tabs>
          <w:tab w:val="left" w:pos="9180"/>
        </w:tabs>
        <w:rPr>
          <w:sz w:val="28"/>
          <w:szCs w:val="28"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D942137" wp14:editId="66CB38DC">
                <wp:simplePos x="0" y="0"/>
                <wp:positionH relativeFrom="column">
                  <wp:posOffset>4313555</wp:posOffset>
                </wp:positionH>
                <wp:positionV relativeFrom="paragraph">
                  <wp:posOffset>1724660</wp:posOffset>
                </wp:positionV>
                <wp:extent cx="563880" cy="693420"/>
                <wp:effectExtent l="57150" t="38100" r="64770" b="87630"/>
                <wp:wrapNone/>
                <wp:docPr id="43" name="Connettore 2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3880" cy="6934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D91936" id="Connettore 2 43" o:spid="_x0000_s1026" type="#_x0000_t32" style="position:absolute;margin-left:339.65pt;margin-top:135.8pt;width:44.4pt;height:54.6pt;flip:x 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512FC2" wp14:editId="4EA1E52A">
                <wp:simplePos x="0" y="0"/>
                <wp:positionH relativeFrom="column">
                  <wp:posOffset>3292475</wp:posOffset>
                </wp:positionH>
                <wp:positionV relativeFrom="paragraph">
                  <wp:posOffset>2482850</wp:posOffset>
                </wp:positionV>
                <wp:extent cx="0" cy="838200"/>
                <wp:effectExtent l="114300" t="19050" r="76200" b="76200"/>
                <wp:wrapNone/>
                <wp:docPr id="42" name="Connettore 2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8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EE5226" id="Connettore 2 42" o:spid="_x0000_s1026" type="#_x0000_t32" style="position:absolute;margin-left:259.25pt;margin-top:195.5pt;width:0;height:6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E1653C" wp14:editId="68F574A1">
                <wp:simplePos x="0" y="0"/>
                <wp:positionH relativeFrom="column">
                  <wp:posOffset>1821815</wp:posOffset>
                </wp:positionH>
                <wp:positionV relativeFrom="paragraph">
                  <wp:posOffset>2486660</wp:posOffset>
                </wp:positionV>
                <wp:extent cx="0" cy="838200"/>
                <wp:effectExtent l="114300" t="19050" r="76200" b="76200"/>
                <wp:wrapNone/>
                <wp:docPr id="41" name="Connettore 2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38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CCFCF4" id="Connettore 2 41" o:spid="_x0000_s1026" type="#_x0000_t32" style="position:absolute;margin-left:143.45pt;margin-top:195.8pt;width:0;height:66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734D7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88296B" wp14:editId="21A9BB0D">
                <wp:simplePos x="0" y="0"/>
                <wp:positionH relativeFrom="column">
                  <wp:posOffset>168275</wp:posOffset>
                </wp:positionH>
                <wp:positionV relativeFrom="paragraph">
                  <wp:posOffset>1793240</wp:posOffset>
                </wp:positionV>
                <wp:extent cx="548640" cy="472440"/>
                <wp:effectExtent l="57150" t="38100" r="41910" b="80010"/>
                <wp:wrapNone/>
                <wp:docPr id="40" name="Connettore 2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8640" cy="472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07DF1D" id="Connettore 2 40" o:spid="_x0000_s1026" type="#_x0000_t32" style="position:absolute;margin-left:13.25pt;margin-top:141.2pt;width:43.2pt;height:37.2pt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734D74">
        <w:rPr>
          <w:noProof/>
        </w:rPr>
        <w:drawing>
          <wp:inline distT="0" distB="0" distL="0" distR="0" wp14:anchorId="077998A6" wp14:editId="5EE1D140">
            <wp:extent cx="4960620" cy="3720465"/>
            <wp:effectExtent l="0" t="0" r="0" b="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0A0B">
        <w:rPr>
          <w:sz w:val="28"/>
          <w:szCs w:val="28"/>
          <w:lang w:val="es-ES"/>
        </w:rPr>
        <w:tab/>
      </w:r>
    </w:p>
    <w:p w14:paraId="3AF4C29E" w14:textId="77777777" w:rsidR="00091976" w:rsidRPr="00C90A0B" w:rsidRDefault="00091976" w:rsidP="00D83135">
      <w:pPr>
        <w:tabs>
          <w:tab w:val="left" w:pos="9180"/>
        </w:tabs>
        <w:rPr>
          <w:sz w:val="28"/>
          <w:szCs w:val="28"/>
          <w:lang w:val="es-ES"/>
        </w:rPr>
      </w:pPr>
    </w:p>
    <w:p w14:paraId="1E47272B" w14:textId="73C1988B" w:rsidR="00091976" w:rsidRDefault="00C90A0B" w:rsidP="00D83135">
      <w:pPr>
        <w:tabs>
          <w:tab w:val="left" w:pos="9180"/>
        </w:tabs>
        <w:rPr>
          <w:sz w:val="28"/>
          <w:szCs w:val="28"/>
        </w:rPr>
      </w:pPr>
      <w:r w:rsidRPr="00C90A0B">
        <w:rPr>
          <w:sz w:val="28"/>
          <w:szCs w:val="28"/>
        </w:rPr>
        <w:t>RETIRE LA TAPA GRIS ACCEDIENDO AL GRUPO DE CORTE</w:t>
      </w:r>
    </w:p>
    <w:p w14:paraId="650608CD" w14:textId="77777777" w:rsidR="00C90A0B" w:rsidRDefault="00C90A0B" w:rsidP="00D83135">
      <w:pPr>
        <w:tabs>
          <w:tab w:val="left" w:pos="9180"/>
        </w:tabs>
        <w:rPr>
          <w:sz w:val="28"/>
          <w:szCs w:val="28"/>
        </w:rPr>
      </w:pPr>
    </w:p>
    <w:p w14:paraId="2AB66EF8" w14:textId="77777777" w:rsidR="00D83135" w:rsidRDefault="00D83135" w:rsidP="00D83135">
      <w:pPr>
        <w:tabs>
          <w:tab w:val="left" w:pos="91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8255FE4" wp14:editId="6CDC66EC">
                <wp:simplePos x="0" y="0"/>
                <wp:positionH relativeFrom="column">
                  <wp:posOffset>991235</wp:posOffset>
                </wp:positionH>
                <wp:positionV relativeFrom="paragraph">
                  <wp:posOffset>1711960</wp:posOffset>
                </wp:positionV>
                <wp:extent cx="4518660" cy="2430780"/>
                <wp:effectExtent l="0" t="0" r="15240" b="26670"/>
                <wp:wrapNone/>
                <wp:docPr id="45" name="Ova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8660" cy="243078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1D98FA" id="Ovale 45" o:spid="_x0000_s1026" style="position:absolute;margin-left:78.05pt;margin-top:134.8pt;width:355.8pt;height:191.4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" filled="f" strokecolor="#f79646 [3209]" strokeweight="2pt"/>
            </w:pict>
          </mc:Fallback>
        </mc:AlternateContent>
      </w:r>
      <w:r>
        <w:rPr>
          <w:noProof/>
        </w:rPr>
        <w:drawing>
          <wp:inline distT="0" distB="0" distL="0" distR="0" wp14:anchorId="5E65554F" wp14:editId="70868EFD">
            <wp:extent cx="6479540" cy="4859655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BEB79" w14:textId="77777777" w:rsidR="00091976" w:rsidRPr="00091976" w:rsidRDefault="00091976" w:rsidP="00091976">
      <w:pPr>
        <w:rPr>
          <w:sz w:val="28"/>
          <w:szCs w:val="28"/>
        </w:rPr>
      </w:pPr>
    </w:p>
    <w:p w14:paraId="31155075" w14:textId="77777777" w:rsidR="00091976" w:rsidRPr="00091976" w:rsidRDefault="00091976" w:rsidP="00091976">
      <w:pPr>
        <w:rPr>
          <w:sz w:val="28"/>
          <w:szCs w:val="28"/>
        </w:rPr>
      </w:pPr>
    </w:p>
    <w:p w14:paraId="19BC67A1" w14:textId="77777777" w:rsidR="00091976" w:rsidRPr="00091976" w:rsidRDefault="00091976" w:rsidP="00091976">
      <w:pPr>
        <w:rPr>
          <w:sz w:val="28"/>
          <w:szCs w:val="28"/>
        </w:rPr>
      </w:pPr>
    </w:p>
    <w:p w14:paraId="6BE05E22" w14:textId="77777777" w:rsidR="00091976" w:rsidRPr="00091976" w:rsidRDefault="00091976" w:rsidP="00091976">
      <w:pPr>
        <w:rPr>
          <w:sz w:val="28"/>
          <w:szCs w:val="28"/>
        </w:rPr>
      </w:pPr>
    </w:p>
    <w:p w14:paraId="1988259B" w14:textId="77777777" w:rsidR="00091976" w:rsidRPr="00091976" w:rsidRDefault="00091976" w:rsidP="00091976">
      <w:pPr>
        <w:rPr>
          <w:sz w:val="28"/>
          <w:szCs w:val="28"/>
        </w:rPr>
      </w:pPr>
    </w:p>
    <w:p w14:paraId="17176A7A" w14:textId="77777777" w:rsidR="00091976" w:rsidRPr="00091976" w:rsidRDefault="00091976" w:rsidP="00091976">
      <w:pPr>
        <w:rPr>
          <w:sz w:val="28"/>
          <w:szCs w:val="28"/>
        </w:rPr>
      </w:pPr>
    </w:p>
    <w:p w14:paraId="785C8283" w14:textId="77777777" w:rsidR="00091976" w:rsidRPr="00091976" w:rsidRDefault="00091976" w:rsidP="00091976">
      <w:pPr>
        <w:rPr>
          <w:sz w:val="28"/>
          <w:szCs w:val="28"/>
        </w:rPr>
      </w:pPr>
    </w:p>
    <w:p w14:paraId="1007E4A3" w14:textId="77777777" w:rsidR="00091976" w:rsidRPr="00091976" w:rsidRDefault="00091976" w:rsidP="00091976">
      <w:pPr>
        <w:rPr>
          <w:sz w:val="28"/>
          <w:szCs w:val="28"/>
        </w:rPr>
      </w:pPr>
    </w:p>
    <w:p w14:paraId="19DAFD3C" w14:textId="77777777" w:rsidR="00091976" w:rsidRPr="00091976" w:rsidRDefault="00091976" w:rsidP="00091976">
      <w:pPr>
        <w:rPr>
          <w:sz w:val="28"/>
          <w:szCs w:val="28"/>
        </w:rPr>
      </w:pPr>
    </w:p>
    <w:p w14:paraId="0131AD3C" w14:textId="77777777" w:rsidR="00091976" w:rsidRPr="00091976" w:rsidRDefault="00091976" w:rsidP="00091976">
      <w:pPr>
        <w:rPr>
          <w:sz w:val="28"/>
          <w:szCs w:val="28"/>
        </w:rPr>
      </w:pPr>
    </w:p>
    <w:p w14:paraId="69CF8061" w14:textId="77777777" w:rsidR="00091976" w:rsidRPr="00091976" w:rsidRDefault="00091976" w:rsidP="00091976">
      <w:pPr>
        <w:rPr>
          <w:sz w:val="28"/>
          <w:szCs w:val="28"/>
        </w:rPr>
      </w:pPr>
    </w:p>
    <w:p w14:paraId="587D022C" w14:textId="77777777" w:rsidR="00091976" w:rsidRPr="00091976" w:rsidRDefault="00091976" w:rsidP="00091976">
      <w:pPr>
        <w:rPr>
          <w:sz w:val="28"/>
          <w:szCs w:val="28"/>
        </w:rPr>
      </w:pPr>
    </w:p>
    <w:p w14:paraId="4EC93DBB" w14:textId="77777777" w:rsidR="00091976" w:rsidRPr="00091976" w:rsidRDefault="00091976" w:rsidP="00091976">
      <w:pPr>
        <w:rPr>
          <w:sz w:val="28"/>
          <w:szCs w:val="28"/>
        </w:rPr>
      </w:pPr>
    </w:p>
    <w:p w14:paraId="1952106B" w14:textId="77777777" w:rsidR="00091976" w:rsidRPr="00091976" w:rsidRDefault="00091976" w:rsidP="00091976">
      <w:pPr>
        <w:rPr>
          <w:sz w:val="28"/>
          <w:szCs w:val="28"/>
        </w:rPr>
      </w:pPr>
    </w:p>
    <w:p w14:paraId="7C4C9868" w14:textId="77777777" w:rsidR="00091976" w:rsidRDefault="00091976" w:rsidP="00091976">
      <w:pPr>
        <w:rPr>
          <w:noProof/>
        </w:rPr>
      </w:pPr>
    </w:p>
    <w:p w14:paraId="217FCF2F" w14:textId="77777777" w:rsidR="00091976" w:rsidRDefault="00091976" w:rsidP="00091976">
      <w:pPr>
        <w:jc w:val="right"/>
        <w:rPr>
          <w:sz w:val="28"/>
          <w:szCs w:val="28"/>
        </w:rPr>
      </w:pPr>
    </w:p>
    <w:p w14:paraId="3F3C0C3A" w14:textId="77777777" w:rsidR="00091976" w:rsidRDefault="00091976" w:rsidP="00091976">
      <w:pPr>
        <w:jc w:val="right"/>
        <w:rPr>
          <w:sz w:val="28"/>
          <w:szCs w:val="28"/>
        </w:rPr>
      </w:pPr>
    </w:p>
    <w:p w14:paraId="7DADD1DA" w14:textId="77777777" w:rsidR="00091976" w:rsidRDefault="00091976" w:rsidP="00091976">
      <w:pPr>
        <w:jc w:val="right"/>
        <w:rPr>
          <w:sz w:val="28"/>
          <w:szCs w:val="28"/>
        </w:rPr>
      </w:pPr>
    </w:p>
    <w:p w14:paraId="3065A39D" w14:textId="6CE4A1D7" w:rsidR="00091976" w:rsidRPr="00C90A0B" w:rsidRDefault="00C90A0B" w:rsidP="00091976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 xml:space="preserve">QUITAR LOS DOS TORNILLOS DELANTEROS Y LOS CUATRO TORNILLOS LATERALES INDICADOS POR LAS FLECHAS NARANJAS QUE UNEN EL GRUPO DE CORTE AL </w:t>
      </w:r>
      <w:r>
        <w:rPr>
          <w:sz w:val="28"/>
          <w:szCs w:val="28"/>
          <w:lang w:val="es-ES"/>
        </w:rPr>
        <w:t>CUADRO</w:t>
      </w:r>
      <w:r w:rsidRPr="00C90A0B">
        <w:rPr>
          <w:sz w:val="28"/>
          <w:szCs w:val="28"/>
          <w:lang w:val="es-ES"/>
        </w:rPr>
        <w:t xml:space="preserve"> DE </w:t>
      </w:r>
      <w:r>
        <w:rPr>
          <w:sz w:val="28"/>
          <w:szCs w:val="28"/>
          <w:lang w:val="es-ES"/>
        </w:rPr>
        <w:t>ORMA</w:t>
      </w:r>
    </w:p>
    <w:p w14:paraId="46429D0B" w14:textId="77777777" w:rsidR="00091976" w:rsidRDefault="00091976" w:rsidP="0009197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287133" wp14:editId="2B8BA3F2">
                <wp:simplePos x="0" y="0"/>
                <wp:positionH relativeFrom="column">
                  <wp:posOffset>2263775</wp:posOffset>
                </wp:positionH>
                <wp:positionV relativeFrom="paragraph">
                  <wp:posOffset>1389380</wp:posOffset>
                </wp:positionV>
                <wp:extent cx="815340" cy="1234440"/>
                <wp:effectExtent l="57150" t="38100" r="41910" b="80010"/>
                <wp:wrapNone/>
                <wp:docPr id="6" name="Connettore 2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340" cy="1234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CBD160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6" o:spid="_x0000_s1026" type="#_x0000_t32" style="position:absolute;margin-left:178.25pt;margin-top:109.4pt;width:64.2pt;height:97.2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71D3C7A" wp14:editId="27A5EBB0">
                <wp:simplePos x="0" y="0"/>
                <wp:positionH relativeFrom="column">
                  <wp:posOffset>3582035</wp:posOffset>
                </wp:positionH>
                <wp:positionV relativeFrom="paragraph">
                  <wp:posOffset>1389380</wp:posOffset>
                </wp:positionV>
                <wp:extent cx="868680" cy="1234440"/>
                <wp:effectExtent l="57150" t="38100" r="64770" b="80010"/>
                <wp:wrapNone/>
                <wp:docPr id="5" name="Connettore 2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8680" cy="12344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DD7431" id="Connettore 2 5" o:spid="_x0000_s1026" type="#_x0000_t32" style="position:absolute;margin-left:282.05pt;margin-top:109.4pt;width:68.4pt;height:97.2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4F90D6" wp14:editId="3E7429AC">
            <wp:extent cx="6512559" cy="4884420"/>
            <wp:effectExtent l="0" t="0" r="317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35397" cy="4901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F9521" w14:textId="77777777" w:rsidR="00091976" w:rsidRPr="00091976" w:rsidRDefault="00091976" w:rsidP="00091976">
      <w:pPr>
        <w:rPr>
          <w:sz w:val="28"/>
          <w:szCs w:val="28"/>
        </w:rPr>
      </w:pPr>
    </w:p>
    <w:p w14:paraId="1358B635" w14:textId="77777777" w:rsidR="00091976" w:rsidRDefault="00091976" w:rsidP="00091976">
      <w:pPr>
        <w:rPr>
          <w:noProof/>
        </w:rPr>
      </w:pPr>
    </w:p>
    <w:p w14:paraId="4D52D0F7" w14:textId="77777777" w:rsidR="00091976" w:rsidRDefault="00091976" w:rsidP="0009197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6F93B7" wp14:editId="188279FF">
                <wp:simplePos x="0" y="0"/>
                <wp:positionH relativeFrom="column">
                  <wp:posOffset>3658235</wp:posOffset>
                </wp:positionH>
                <wp:positionV relativeFrom="paragraph">
                  <wp:posOffset>2327910</wp:posOffset>
                </wp:positionV>
                <wp:extent cx="594360" cy="1264920"/>
                <wp:effectExtent l="57150" t="38100" r="72390" b="87630"/>
                <wp:wrapNone/>
                <wp:docPr id="11" name="Connettore 2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4360" cy="12649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676AAC" id="Connettore 2 11" o:spid="_x0000_s1026" type="#_x0000_t32" style="position:absolute;margin-left:288.05pt;margin-top:183.3pt;width:46.8pt;height:99.6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08EED0C" wp14:editId="6628D526">
                <wp:simplePos x="0" y="0"/>
                <wp:positionH relativeFrom="column">
                  <wp:posOffset>2256155</wp:posOffset>
                </wp:positionH>
                <wp:positionV relativeFrom="paragraph">
                  <wp:posOffset>2175510</wp:posOffset>
                </wp:positionV>
                <wp:extent cx="624840" cy="1417320"/>
                <wp:effectExtent l="76200" t="38100" r="60960" b="87630"/>
                <wp:wrapNone/>
                <wp:docPr id="9" name="Connettore 2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24840" cy="14173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0A13FE" id="Connettore 2 9" o:spid="_x0000_s1026" type="#_x0000_t32" style="position:absolute;margin-left:177.65pt;margin-top:171.3pt;width:49.2pt;height:111.6pt;flip:x 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786134E" wp14:editId="7D9F84E1">
            <wp:extent cx="5547360" cy="416052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77908" w14:textId="77777777" w:rsidR="00091976" w:rsidRDefault="00091976" w:rsidP="00091976">
      <w:pPr>
        <w:rPr>
          <w:noProof/>
        </w:rPr>
      </w:pPr>
    </w:p>
    <w:p w14:paraId="6E5B17EC" w14:textId="77777777" w:rsidR="00091976" w:rsidRDefault="00091976" w:rsidP="00091976">
      <w:pPr>
        <w:rPr>
          <w:noProof/>
        </w:rPr>
      </w:pPr>
    </w:p>
    <w:p w14:paraId="37B1A7DB" w14:textId="77777777" w:rsidR="00091976" w:rsidRDefault="00091976" w:rsidP="000919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B99B01" wp14:editId="4A7C6B86">
                <wp:simplePos x="0" y="0"/>
                <wp:positionH relativeFrom="column">
                  <wp:posOffset>3521075</wp:posOffset>
                </wp:positionH>
                <wp:positionV relativeFrom="paragraph">
                  <wp:posOffset>2335530</wp:posOffset>
                </wp:positionV>
                <wp:extent cx="579120" cy="1333500"/>
                <wp:effectExtent l="57150" t="38100" r="49530" b="76200"/>
                <wp:wrapNone/>
                <wp:docPr id="13" name="Connettore 2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120" cy="1333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246519" id="Connettore 2 13" o:spid="_x0000_s1026" type="#_x0000_t32" style="position:absolute;margin-left:277.25pt;margin-top:183.9pt;width:45.6pt;height:10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35DEC1" wp14:editId="07AF5B3F">
                <wp:simplePos x="0" y="0"/>
                <wp:positionH relativeFrom="column">
                  <wp:posOffset>1898015</wp:posOffset>
                </wp:positionH>
                <wp:positionV relativeFrom="paragraph">
                  <wp:posOffset>2335530</wp:posOffset>
                </wp:positionV>
                <wp:extent cx="670560" cy="1295400"/>
                <wp:effectExtent l="57150" t="38100" r="53340" b="76200"/>
                <wp:wrapNone/>
                <wp:docPr id="12" name="Connettore 2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0560" cy="1295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7FB2BB" id="Connettore 2 12" o:spid="_x0000_s1026" type="#_x0000_t32" style="position:absolute;margin-left:149.45pt;margin-top:183.9pt;width:52.8pt;height:102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" strokecolor="#f79646 [3209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4C3E26" wp14:editId="20F935D6">
            <wp:extent cx="5547360" cy="416052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13E6C" w14:textId="77777777" w:rsidR="00091976" w:rsidRDefault="00091976" w:rsidP="00091976">
      <w:pPr>
        <w:jc w:val="right"/>
        <w:rPr>
          <w:sz w:val="28"/>
          <w:szCs w:val="28"/>
        </w:rPr>
      </w:pPr>
    </w:p>
    <w:p w14:paraId="3A44821D" w14:textId="77777777" w:rsidR="00091976" w:rsidRDefault="00091976" w:rsidP="00091976">
      <w:pPr>
        <w:rPr>
          <w:sz w:val="28"/>
          <w:szCs w:val="28"/>
        </w:rPr>
      </w:pPr>
    </w:p>
    <w:p w14:paraId="4BE15AB5" w14:textId="0089E6A9" w:rsidR="00091976" w:rsidRPr="00C90A0B" w:rsidRDefault="00C90A0B" w:rsidP="00091976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>DESCONECTE EL CABLEADO DEL GRUPO DE CORTE DE LA TARJETA ELECTRÓNICA PRINCIPAL Y RETIRE EL GRUPO DE CORTE</w:t>
      </w:r>
    </w:p>
    <w:p w14:paraId="1F61ABE5" w14:textId="77777777" w:rsidR="00091976" w:rsidRDefault="00D90084" w:rsidP="000919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3931A4D" wp14:editId="0D64C15C">
                <wp:simplePos x="0" y="0"/>
                <wp:positionH relativeFrom="column">
                  <wp:posOffset>2096135</wp:posOffset>
                </wp:positionH>
                <wp:positionV relativeFrom="paragraph">
                  <wp:posOffset>2012950</wp:posOffset>
                </wp:positionV>
                <wp:extent cx="2118360" cy="967740"/>
                <wp:effectExtent l="0" t="0" r="15240" b="22860"/>
                <wp:wrapNone/>
                <wp:docPr id="46" name="Ova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8360" cy="96774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805135" id="Ovale 46" o:spid="_x0000_s1026" style="position:absolute;margin-left:165.05pt;margin-top:158.5pt;width:166.8pt;height:76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" filled="f" strokecolor="#f79646" strokeweight="2pt"/>
            </w:pict>
          </mc:Fallback>
        </mc:AlternateContent>
      </w:r>
      <w:r w:rsidR="00091976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D5AA18A" wp14:editId="48F41109">
                <wp:simplePos x="0" y="0"/>
                <wp:positionH relativeFrom="column">
                  <wp:posOffset>2096135</wp:posOffset>
                </wp:positionH>
                <wp:positionV relativeFrom="paragraph">
                  <wp:posOffset>869950</wp:posOffset>
                </wp:positionV>
                <wp:extent cx="2118360" cy="967740"/>
                <wp:effectExtent l="0" t="0" r="15240" b="22860"/>
                <wp:wrapNone/>
                <wp:docPr id="18" name="Ova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8360" cy="96774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F1730A" id="Ovale 18" o:spid="_x0000_s1026" style="position:absolute;margin-left:165.05pt;margin-top:68.5pt;width:166.8pt;height:76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" filled="f" strokecolor="#f79646 [3209]" strokeweight="2pt"/>
            </w:pict>
          </mc:Fallback>
        </mc:AlternateContent>
      </w:r>
      <w:r w:rsidR="00091976">
        <w:rPr>
          <w:noProof/>
        </w:rPr>
        <w:drawing>
          <wp:inline distT="0" distB="0" distL="0" distR="0" wp14:anchorId="563E614E" wp14:editId="3227E1C7">
            <wp:extent cx="5189220" cy="691879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93999" cy="692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3761" w14:textId="77777777" w:rsidR="00091976" w:rsidRDefault="00091976" w:rsidP="00091976">
      <w:pPr>
        <w:rPr>
          <w:sz w:val="28"/>
          <w:szCs w:val="28"/>
        </w:rPr>
      </w:pPr>
    </w:p>
    <w:p w14:paraId="4CB526C8" w14:textId="21852F12" w:rsidR="00091976" w:rsidRPr="00C90A0B" w:rsidRDefault="00C90A0B" w:rsidP="00C90A0B">
      <w:pPr>
        <w:rPr>
          <w:sz w:val="28"/>
          <w:szCs w:val="28"/>
          <w:lang w:val="es-ES"/>
        </w:rPr>
      </w:pPr>
      <w:r w:rsidRPr="00C90A0B">
        <w:rPr>
          <w:sz w:val="28"/>
          <w:szCs w:val="28"/>
          <w:lang w:val="es-ES"/>
        </w:rPr>
        <w:t>SUSTITUYA EL GRUPO DE CORTE RECONECTANDO EL CABLEADO A LA PLACA ELECTRÓNICA PRINCIPAL Y VUELVA A MONTAR ORMA</w:t>
      </w:r>
    </w:p>
    <w:sectPr w:rsidR="00091976" w:rsidRPr="00C90A0B" w:rsidSect="004C356A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D744C9" w14:textId="77777777" w:rsidR="00BF0DC0" w:rsidRDefault="00BF0DC0">
      <w:r>
        <w:separator/>
      </w:r>
    </w:p>
  </w:endnote>
  <w:endnote w:type="continuationSeparator" w:id="0">
    <w:p w14:paraId="217C34FC" w14:textId="77777777" w:rsidR="00BF0DC0" w:rsidRDefault="00BF0D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ers">
    <w:panose1 w:val="020B0503020202020204"/>
    <w:charset w:val="00"/>
    <w:family w:val="swiss"/>
    <w:pitch w:val="variable"/>
    <w:sig w:usb0="80000287" w:usb1="00000000" w:usb2="00000000" w:usb3="00000000" w:csb0="0000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4372A" w14:textId="77777777" w:rsidR="006B40E0" w:rsidRDefault="006B40E0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88"/>
      <w:gridCol w:w="516"/>
    </w:tblGrid>
    <w:tr w:rsidR="00F05B8C" w:rsidRPr="00F05B8C" w14:paraId="6D8471D2" w14:textId="77777777" w:rsidTr="00F05B8C">
      <w:trPr>
        <w:cantSplit/>
        <w:jc w:val="right"/>
      </w:trPr>
      <w:tc>
        <w:tcPr>
          <w:tcW w:w="4747" w:type="pct"/>
          <w:vAlign w:val="center"/>
        </w:tcPr>
        <w:p w14:paraId="2137669D" w14:textId="65E72B91" w:rsidR="00D52485" w:rsidRPr="00F05B8C" w:rsidRDefault="00D52485" w:rsidP="00BE287A">
          <w:pPr>
            <w:spacing w:before="60" w:after="60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354319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C:\Users\pezzigap\Desktop\ISTRUZIONI GRUPPO ORMA ES.docx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354319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16.10.2020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</w:p>
      </w:tc>
      <w:tc>
        <w:tcPr>
          <w:tcW w:w="253" w:type="pct"/>
          <w:vAlign w:val="center"/>
        </w:tcPr>
        <w:p w14:paraId="65684DFB" w14:textId="77777777" w:rsidR="00D52485" w:rsidRPr="00F05B8C" w:rsidRDefault="000C4C36" w:rsidP="003D6DB0">
          <w:pPr>
            <w:spacing w:before="60" w:after="60"/>
            <w:jc w:val="center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2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0D0F64C0" w14:textId="77777777" w:rsidR="00D52485" w:rsidRDefault="00D52485" w:rsidP="000638CE">
    <w:pPr>
      <w:pStyle w:val="Pieddepage"/>
      <w:tabs>
        <w:tab w:val="clear" w:pos="4819"/>
        <w:tab w:val="clear" w:pos="9638"/>
        <w:tab w:val="left" w:pos="1180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D23386" w14:textId="77777777" w:rsidR="00D52485" w:rsidRPr="000638CE" w:rsidRDefault="00D52485" w:rsidP="00676B97">
    <w:pPr>
      <w:pStyle w:val="Pieddepage"/>
      <w:tabs>
        <w:tab w:val="clear" w:pos="4819"/>
        <w:tab w:val="clear" w:pos="9638"/>
        <w:tab w:val="left" w:pos="915"/>
      </w:tabs>
      <w:rPr>
        <w:sz w:val="2"/>
        <w:szCs w:val="2"/>
      </w:rPr>
    </w:pPr>
    <w:r>
      <w:tab/>
    </w:r>
  </w:p>
  <w:tbl>
    <w:tblPr>
      <w:tblW w:w="5000" w:type="pct"/>
      <w:jc w:val="right"/>
      <w:tblBorders>
        <w:top w:val="double" w:sz="4" w:space="0" w:color="808080" w:themeColor="background1" w:themeShade="80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565"/>
      <w:gridCol w:w="1982"/>
      <w:gridCol w:w="2367"/>
      <w:gridCol w:w="1480"/>
      <w:gridCol w:w="810"/>
    </w:tblGrid>
    <w:tr w:rsidR="00F05B8C" w:rsidRPr="00F05B8C" w14:paraId="79537371" w14:textId="77777777" w:rsidTr="00F05B8C">
      <w:trPr>
        <w:cantSplit/>
        <w:jc w:val="right"/>
      </w:trPr>
      <w:tc>
        <w:tcPr>
          <w:tcW w:w="1747" w:type="pct"/>
          <w:vAlign w:val="center"/>
        </w:tcPr>
        <w:p w14:paraId="560F86C0" w14:textId="77777777" w:rsidR="00D52485" w:rsidRPr="00CC73E3" w:rsidRDefault="00DC3290" w:rsidP="00B711D1">
          <w:pPr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  <w:t xml:space="preserve">TECNO-GAZ </w:t>
          </w:r>
          <w:r w:rsidR="00D52485" w:rsidRPr="00CC73E3">
            <w:rPr>
              <w:rFonts w:ascii="Arial" w:hAnsi="Arial" w:cs="Arial"/>
              <w:b/>
              <w:color w:val="1F497D" w:themeColor="text2"/>
              <w:sz w:val="16"/>
              <w:szCs w:val="16"/>
              <w:lang w:val="fr-FR"/>
            </w:rPr>
            <w:t xml:space="preserve">S.p.A </w:t>
          </w:r>
        </w:p>
        <w:p w14:paraId="2CB16352" w14:textId="77777777" w:rsidR="00D52485" w:rsidRPr="00CC73E3" w:rsidRDefault="005347D7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Capitale Sociale € 28</w:t>
          </w:r>
          <w:r w:rsidR="00D52485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0.000 </w:t>
          </w:r>
          <w:proofErr w:type="spellStart"/>
          <w:r w:rsidR="00D52485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i.v</w:t>
          </w:r>
          <w:proofErr w:type="spellEnd"/>
          <w:r w:rsidR="00D52485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. </w:t>
          </w:r>
        </w:p>
        <w:p w14:paraId="2C3C0606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Partita IVA IT00570950345   </w:t>
          </w:r>
        </w:p>
        <w:p w14:paraId="15BFE7BA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R.E.A. PR  138927 </w:t>
          </w:r>
        </w:p>
        <w:p w14:paraId="7E299259" w14:textId="77777777" w:rsid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Iscrizione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al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Registro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delle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Imprese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di Parma</w:t>
          </w:r>
          <w:r w:rsid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</w:t>
          </w:r>
        </w:p>
        <w:p w14:paraId="1BE060FD" w14:textId="77777777" w:rsidR="00D52485" w:rsidRPr="00CC73E3" w:rsidRDefault="00CC73E3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e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Codice Fiscale </w:t>
          </w:r>
          <w:r w:rsidR="006B40E0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00570950345</w:t>
          </w:r>
        </w:p>
        <w:p w14:paraId="09F578BE" w14:textId="77777777" w:rsidR="00B711D1" w:rsidRPr="00C90A0B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tel. +39 0521 83.80   </w:t>
          </w:r>
          <w:r w:rsidR="00D65DED"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   </w:t>
          </w:r>
          <w:r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fax +39 0521 83.33.91 </w:t>
          </w:r>
        </w:p>
        <w:p w14:paraId="2925D8A8" w14:textId="77777777" w:rsidR="00B711D1" w:rsidRPr="00C90A0B" w:rsidRDefault="00BF0DC0" w:rsidP="00D65DED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hyperlink r:id="rId1" w:history="1">
            <w:r w:rsidR="00B711D1" w:rsidRPr="00C90A0B">
              <w:rPr>
                <w:rStyle w:val="Lienhypertexte"/>
                <w:rFonts w:ascii="Arial" w:hAnsi="Arial" w:cs="Arial"/>
                <w:color w:val="1F497D" w:themeColor="text2"/>
                <w:sz w:val="12"/>
                <w:szCs w:val="12"/>
                <w:u w:val="none"/>
              </w:rPr>
              <w:t>info@tecnogaz.com</w:t>
            </w:r>
          </w:hyperlink>
          <w:r w:rsidR="00B711D1"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</w:t>
          </w:r>
          <w:r w:rsidR="00D65DED"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</w:t>
          </w:r>
          <w:r w:rsidR="00B711D1" w:rsidRPr="00C90A0B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     www.tecnogaz.com</w:t>
          </w:r>
        </w:p>
      </w:tc>
      <w:tc>
        <w:tcPr>
          <w:tcW w:w="971" w:type="pct"/>
          <w:vAlign w:val="center"/>
        </w:tcPr>
        <w:p w14:paraId="2BF57162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Sede | Headquarters</w:t>
          </w:r>
        </w:p>
        <w:p w14:paraId="020B99F7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Strada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 Cavalli, n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. 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4 </w:t>
          </w:r>
        </w:p>
        <w:p w14:paraId="121E58A6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C.A.P. 43038 </w:t>
          </w:r>
        </w:p>
        <w:p w14:paraId="313B8976" w14:textId="77777777" w:rsidR="00B711D1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Sal</w:t>
          </w:r>
          <w:r w:rsidR="00B711D1"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54154457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4EEB9A97" w14:textId="77777777" w:rsidR="00D52485" w:rsidRPr="00CC73E3" w:rsidRDefault="00D52485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60" w:type="pct"/>
          <w:vAlign w:val="center"/>
        </w:tcPr>
        <w:p w14:paraId="3F967CA8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C73E3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Stabilimento 2 | Factory 2</w:t>
          </w:r>
        </w:p>
        <w:p w14:paraId="0B38FECB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VIII Marzo, n. 4</w:t>
          </w:r>
        </w:p>
        <w:p w14:paraId="24936958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C.A.P. 42025 </w:t>
          </w:r>
        </w:p>
        <w:p w14:paraId="463D2644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Cavriago </w:t>
          </w:r>
        </w:p>
        <w:p w14:paraId="32F1DB9E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Reggio nell’Emilia</w:t>
          </w:r>
        </w:p>
        <w:p w14:paraId="0382F8DF" w14:textId="77777777" w:rsidR="00D52485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  <w:tc>
        <w:tcPr>
          <w:tcW w:w="1122" w:type="pct"/>
          <w:gridSpan w:val="2"/>
          <w:vAlign w:val="center"/>
        </w:tcPr>
        <w:p w14:paraId="52922687" w14:textId="77777777" w:rsidR="00D52485" w:rsidRPr="00C90A0B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</w:rPr>
          </w:pPr>
          <w:r w:rsidRPr="00C90A0B">
            <w:rPr>
              <w:rFonts w:ascii="Arial" w:hAnsi="Arial" w:cs="Arial"/>
              <w:b/>
              <w:color w:val="1F497D" w:themeColor="text2"/>
              <w:sz w:val="14"/>
              <w:szCs w:val="14"/>
            </w:rPr>
            <w:t>Magazzino | Warehouse</w:t>
          </w:r>
        </w:p>
        <w:p w14:paraId="4BDCE6A1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Via Aldo Moro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, n. 9 </w:t>
          </w:r>
        </w:p>
        <w:p w14:paraId="7488834E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 xml:space="preserve">C.A.P. 43038 </w:t>
          </w:r>
        </w:p>
        <w:p w14:paraId="342238DA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  <w:lang w:val="fr-FR"/>
            </w:rPr>
            <w:t>Sal</w:t>
          </w: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 xml:space="preserve">a Baganza </w:t>
          </w:r>
        </w:p>
        <w:p w14:paraId="1FEBE43B" w14:textId="77777777" w:rsidR="00B711D1" w:rsidRPr="00CC73E3" w:rsidRDefault="00B711D1" w:rsidP="00B711D1">
          <w:pPr>
            <w:rPr>
              <w:rFonts w:ascii="Arial" w:hAnsi="Arial" w:cs="Arial"/>
              <w:color w:val="1F497D" w:themeColor="text2"/>
              <w:sz w:val="12"/>
              <w:szCs w:val="12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Parma</w:t>
          </w:r>
        </w:p>
        <w:p w14:paraId="379F6787" w14:textId="77777777" w:rsidR="00B711D1" w:rsidRPr="00CC73E3" w:rsidRDefault="00B711D1" w:rsidP="00B711D1">
          <w:pPr>
            <w:rPr>
              <w:rFonts w:ascii="Arial" w:hAnsi="Arial" w:cs="Arial"/>
              <w:b/>
              <w:color w:val="1F497D" w:themeColor="text2"/>
              <w:sz w:val="14"/>
              <w:szCs w:val="14"/>
              <w:lang w:val="es-ES"/>
            </w:rPr>
          </w:pPr>
          <w:r w:rsidRPr="00CC73E3">
            <w:rPr>
              <w:rFonts w:ascii="Arial" w:hAnsi="Arial" w:cs="Arial"/>
              <w:color w:val="1F497D" w:themeColor="text2"/>
              <w:sz w:val="12"/>
              <w:szCs w:val="12"/>
            </w:rPr>
            <w:t>Italia</w:t>
          </w:r>
        </w:p>
      </w:tc>
    </w:tr>
    <w:tr w:rsidR="00F05B8C" w:rsidRPr="00F05B8C" w14:paraId="16E7FCF5" w14:textId="77777777" w:rsidTr="00F05B8C">
      <w:trPr>
        <w:cantSplit/>
        <w:jc w:val="right"/>
      </w:trPr>
      <w:tc>
        <w:tcPr>
          <w:tcW w:w="4603" w:type="pct"/>
          <w:gridSpan w:val="4"/>
          <w:vAlign w:val="center"/>
        </w:tcPr>
        <w:p w14:paraId="1180A83F" w14:textId="77777777" w:rsidR="007C352A" w:rsidRPr="00F05B8C" w:rsidRDefault="007C352A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10"/>
              <w:szCs w:val="10"/>
            </w:rPr>
          </w:pPr>
        </w:p>
        <w:p w14:paraId="0FC32579" w14:textId="49825B9A" w:rsidR="00D52485" w:rsidRPr="00F05B8C" w:rsidRDefault="00D52485" w:rsidP="0048770E">
          <w:pPr>
            <w:spacing w:before="60" w:after="60"/>
            <w:rPr>
              <w:rFonts w:ascii="Verdana" w:hAnsi="Verdana" w:cs="Arial"/>
              <w:i/>
              <w:color w:val="1F497D" w:themeColor="text2"/>
              <w:sz w:val="8"/>
              <w:szCs w:val="8"/>
              <w:lang w:val="es-ES"/>
            </w:rPr>
          </w:pP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Ref.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FILENAME  \p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354319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C:\Users\pezzigap\Desktop\ISTRUZIONI GRUPPO ORMA ES.docx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- 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begin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instrText xml:space="preserve"> CREATEDATE  \@ "dd.MM.yyyy" </w:instrTex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separate"/>
          </w:r>
          <w:r w:rsidR="00354319">
            <w:rPr>
              <w:rFonts w:ascii="Verdana" w:hAnsi="Verdana" w:cs="Arial"/>
              <w:i/>
              <w:noProof/>
              <w:color w:val="1F497D" w:themeColor="text2"/>
              <w:sz w:val="8"/>
              <w:szCs w:val="8"/>
            </w:rPr>
            <w:t>16.10.2020</w:t>
          </w:r>
          <w:r w:rsidR="000C4C36"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fldChar w:fldCharType="end"/>
          </w:r>
          <w:r w:rsidRPr="00F05B8C">
            <w:rPr>
              <w:rFonts w:ascii="Verdana" w:hAnsi="Verdana" w:cs="Arial"/>
              <w:i/>
              <w:color w:val="1F497D" w:themeColor="text2"/>
              <w:sz w:val="8"/>
              <w:szCs w:val="8"/>
            </w:rPr>
            <w:t xml:space="preserve"> </w:t>
          </w:r>
        </w:p>
      </w:tc>
      <w:tc>
        <w:tcPr>
          <w:tcW w:w="397" w:type="pct"/>
          <w:vAlign w:val="center"/>
        </w:tcPr>
        <w:p w14:paraId="4C81495B" w14:textId="77777777" w:rsidR="00D52485" w:rsidRPr="00F05B8C" w:rsidRDefault="000C4C36" w:rsidP="003D6DB0">
          <w:pPr>
            <w:spacing w:before="60" w:after="60"/>
            <w:jc w:val="right"/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</w:pP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begin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instrText xml:space="preserve"> PAGE   \* MERGEFORMAT </w:instrTex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separate"/>
          </w:r>
          <w:r w:rsid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fldChar w:fldCharType="end"/>
          </w:r>
          <w:r w:rsidR="00D52485" w:rsidRPr="00F05B8C">
            <w:rPr>
              <w:rFonts w:ascii="Verdana" w:hAnsi="Verdana" w:cs="Arial"/>
              <w:color w:val="1F497D" w:themeColor="text2"/>
              <w:sz w:val="10"/>
              <w:szCs w:val="10"/>
              <w:lang w:val="es-ES"/>
            </w:rPr>
            <w:t xml:space="preserve"> - </w: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begin"/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instrText xml:space="preserve"> NUMPAGES   \* MERGEFORMAT </w:instrText>
          </w:r>
          <w:r w:rsidR="00D96983" w:rsidRPr="00F05B8C">
            <w:rPr>
              <w:rFonts w:ascii="Verdana" w:hAnsi="Verdana" w:cs="Arial"/>
              <w:color w:val="1F497D" w:themeColor="text2"/>
              <w:sz w:val="10"/>
              <w:szCs w:val="10"/>
            </w:rPr>
            <w:fldChar w:fldCharType="separate"/>
          </w:r>
          <w:r w:rsidR="00DC3290" w:rsidRPr="00DC3290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t>1</w:t>
          </w:r>
          <w:r w:rsidR="00D96983" w:rsidRPr="00F05B8C">
            <w:rPr>
              <w:rFonts w:ascii="Verdana" w:hAnsi="Verdana" w:cs="Arial"/>
              <w:noProof/>
              <w:color w:val="1F497D" w:themeColor="text2"/>
              <w:sz w:val="10"/>
              <w:szCs w:val="10"/>
              <w:lang w:val="es-ES"/>
            </w:rPr>
            <w:fldChar w:fldCharType="end"/>
          </w:r>
        </w:p>
      </w:tc>
    </w:tr>
  </w:tbl>
  <w:p w14:paraId="5CDFEEC3" w14:textId="77777777" w:rsidR="00D52485" w:rsidRPr="005347D7" w:rsidRDefault="00D52485" w:rsidP="007C352A">
    <w:pPr>
      <w:pStyle w:val="Pieddepage"/>
      <w:tabs>
        <w:tab w:val="clear" w:pos="4819"/>
        <w:tab w:val="clear" w:pos="9638"/>
        <w:tab w:val="left" w:pos="915"/>
      </w:tabs>
      <w:jc w:val="both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517DAD" w14:textId="77777777" w:rsidR="00BF0DC0" w:rsidRDefault="00BF0DC0">
      <w:r>
        <w:separator/>
      </w:r>
    </w:p>
  </w:footnote>
  <w:footnote w:type="continuationSeparator" w:id="0">
    <w:p w14:paraId="267D9DC2" w14:textId="77777777" w:rsidR="00BF0DC0" w:rsidRDefault="00BF0D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47BDBB" w14:textId="77777777" w:rsidR="006B40E0" w:rsidRDefault="006B40E0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3259"/>
      <w:gridCol w:w="3259"/>
      <w:gridCol w:w="3260"/>
    </w:tblGrid>
    <w:tr w:rsidR="00F05B8C" w:rsidRPr="00F05B8C" w14:paraId="046E231E" w14:textId="77777777" w:rsidTr="004C356A">
      <w:tc>
        <w:tcPr>
          <w:tcW w:w="3259" w:type="dxa"/>
          <w:vAlign w:val="center"/>
        </w:tcPr>
        <w:p w14:paraId="44F6DA39" w14:textId="77777777" w:rsidR="00D52485" w:rsidRPr="00F05B8C" w:rsidRDefault="004C356A" w:rsidP="004C356A">
          <w:pPr>
            <w:spacing w:before="20" w:after="20"/>
            <w:rPr>
              <w:rFonts w:ascii="Verdana" w:hAnsi="Verdana" w:cs="Consolas"/>
              <w:i/>
              <w:color w:val="1F497D" w:themeColor="text2"/>
              <w:sz w:val="4"/>
              <w:szCs w:val="4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4"/>
              <w:szCs w:val="4"/>
            </w:rPr>
            <w:t>AQM012 Rev.24 del 07/01/2015</w:t>
          </w:r>
        </w:p>
      </w:tc>
      <w:tc>
        <w:tcPr>
          <w:tcW w:w="3259" w:type="dxa"/>
          <w:vAlign w:val="center"/>
        </w:tcPr>
        <w:p w14:paraId="4D1E84B7" w14:textId="77777777" w:rsidR="00D52485" w:rsidRPr="00F05B8C" w:rsidRDefault="00D52485" w:rsidP="006D3411">
          <w:pPr>
            <w:spacing w:before="20" w:after="20"/>
            <w:jc w:val="center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 w:rsidRPr="00F05B8C">
            <w:rPr>
              <w:rFonts w:ascii="Verdana" w:hAnsi="Verdana" w:cs="Consolas"/>
              <w:i/>
              <w:color w:val="1F497D" w:themeColor="text2"/>
              <w:sz w:val="6"/>
              <w:szCs w:val="6"/>
            </w:rPr>
            <w:br/>
          </w:r>
        </w:p>
      </w:tc>
      <w:tc>
        <w:tcPr>
          <w:tcW w:w="3260" w:type="dxa"/>
          <w:vAlign w:val="center"/>
        </w:tcPr>
        <w:p w14:paraId="26D64051" w14:textId="77777777" w:rsidR="00D52485" w:rsidRPr="00F05B8C" w:rsidRDefault="00F05B8C" w:rsidP="004C356A">
          <w:pPr>
            <w:spacing w:before="20" w:after="20"/>
            <w:jc w:val="right"/>
            <w:rPr>
              <w:rFonts w:ascii="Verdana" w:hAnsi="Verdana" w:cs="Consolas"/>
              <w:i/>
              <w:color w:val="1F497D" w:themeColor="text2"/>
              <w:sz w:val="6"/>
              <w:szCs w:val="6"/>
            </w:rPr>
          </w:pPr>
          <w:r>
            <w:rPr>
              <w:rFonts w:ascii="Verdana" w:hAnsi="Verdana" w:cs="Consolas"/>
              <w:i/>
              <w:noProof/>
              <w:color w:val="1F497D" w:themeColor="text2"/>
              <w:sz w:val="6"/>
              <w:szCs w:val="6"/>
            </w:rPr>
            <w:drawing>
              <wp:inline distT="0" distB="0" distL="0" distR="0" wp14:anchorId="36C9DF1E" wp14:editId="79815F1B">
                <wp:extent cx="1519200" cy="324000"/>
                <wp:effectExtent l="0" t="0" r="5080" b="0"/>
                <wp:docPr id="2" name="Immagin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AQM555_rev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9200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1045F883" w14:textId="77777777" w:rsidR="00D52485" w:rsidRPr="006D3411" w:rsidRDefault="00D52485">
    <w:pPr>
      <w:rPr>
        <w:sz w:val="10"/>
        <w:szCs w:val="1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right"/>
      <w:tblLook w:val="04A0" w:firstRow="1" w:lastRow="0" w:firstColumn="1" w:lastColumn="0" w:noHBand="0" w:noVBand="1"/>
    </w:tblPr>
    <w:tblGrid>
      <w:gridCol w:w="5102"/>
      <w:gridCol w:w="5102"/>
    </w:tblGrid>
    <w:tr w:rsidR="004C356A" w14:paraId="7D7EF8B7" w14:textId="77777777" w:rsidTr="004C356A">
      <w:trPr>
        <w:trHeight w:val="1279"/>
        <w:jc w:val="right"/>
      </w:trPr>
      <w:tc>
        <w:tcPr>
          <w:tcW w:w="2500" w:type="pct"/>
          <w:vAlign w:val="center"/>
        </w:tcPr>
        <w:p w14:paraId="5D676053" w14:textId="77777777" w:rsidR="004C356A" w:rsidRPr="007503B6" w:rsidRDefault="004C356A" w:rsidP="004C356A">
          <w:pPr>
            <w:rPr>
              <w:rFonts w:ascii="Univers" w:hAnsi="Univers" w:cs="Arial"/>
              <w:i/>
              <w:sz w:val="8"/>
              <w:szCs w:val="8"/>
            </w:rPr>
          </w:pPr>
        </w:p>
      </w:tc>
      <w:tc>
        <w:tcPr>
          <w:tcW w:w="2500" w:type="pct"/>
          <w:vAlign w:val="center"/>
        </w:tcPr>
        <w:p w14:paraId="61E7323B" w14:textId="77777777" w:rsidR="004C356A" w:rsidRPr="00784EBD" w:rsidRDefault="00F05B8C" w:rsidP="004C356A">
          <w:pPr>
            <w:spacing w:before="20" w:after="120"/>
            <w:jc w:val="right"/>
            <w:rPr>
              <w:rFonts w:ascii="Arial" w:hAnsi="Arial" w:cs="Arial"/>
              <w:i/>
              <w:sz w:val="14"/>
              <w:szCs w:val="14"/>
            </w:rPr>
          </w:pPr>
          <w:r>
            <w:rPr>
              <w:rFonts w:ascii="Arial" w:hAnsi="Arial" w:cs="Arial"/>
              <w:i/>
              <w:noProof/>
              <w:sz w:val="14"/>
              <w:szCs w:val="14"/>
            </w:rPr>
            <w:drawing>
              <wp:inline distT="0" distB="0" distL="0" distR="0" wp14:anchorId="732A8D82" wp14:editId="4283BA6C">
                <wp:extent cx="3038400" cy="648000"/>
                <wp:effectExtent l="0" t="0" r="0" b="0"/>
                <wp:docPr id="1" name="Immagin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AQM555_rev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38400" cy="64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0B188B48" w14:textId="77777777" w:rsidR="00D52485" w:rsidRPr="006D3411" w:rsidRDefault="00D52485" w:rsidP="00F27726">
    <w:pPr>
      <w:pStyle w:val="En-tte"/>
      <w:rPr>
        <w:sz w:val="4"/>
        <w:szCs w:val="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259"/>
    <w:rsid w:val="00034AB1"/>
    <w:rsid w:val="0006351B"/>
    <w:rsid w:val="000638CE"/>
    <w:rsid w:val="00067E9A"/>
    <w:rsid w:val="00085502"/>
    <w:rsid w:val="00091976"/>
    <w:rsid w:val="000C1579"/>
    <w:rsid w:val="000C4C36"/>
    <w:rsid w:val="000E7FCA"/>
    <w:rsid w:val="000F18B6"/>
    <w:rsid w:val="000F1C0D"/>
    <w:rsid w:val="000F281A"/>
    <w:rsid w:val="001059B6"/>
    <w:rsid w:val="00122C91"/>
    <w:rsid w:val="00142088"/>
    <w:rsid w:val="001430A3"/>
    <w:rsid w:val="00165E3D"/>
    <w:rsid w:val="001669EE"/>
    <w:rsid w:val="00182E0C"/>
    <w:rsid w:val="001C45C2"/>
    <w:rsid w:val="001E31B3"/>
    <w:rsid w:val="001F0F64"/>
    <w:rsid w:val="00231C44"/>
    <w:rsid w:val="00245509"/>
    <w:rsid w:val="002512D8"/>
    <w:rsid w:val="00256F89"/>
    <w:rsid w:val="00263BAD"/>
    <w:rsid w:val="00274D69"/>
    <w:rsid w:val="002854CF"/>
    <w:rsid w:val="002F6590"/>
    <w:rsid w:val="00304FB0"/>
    <w:rsid w:val="00305E72"/>
    <w:rsid w:val="00317621"/>
    <w:rsid w:val="00345CCE"/>
    <w:rsid w:val="00347EDE"/>
    <w:rsid w:val="00354319"/>
    <w:rsid w:val="00366883"/>
    <w:rsid w:val="00387058"/>
    <w:rsid w:val="003C5B63"/>
    <w:rsid w:val="003D2179"/>
    <w:rsid w:val="003D6DB0"/>
    <w:rsid w:val="0040631B"/>
    <w:rsid w:val="004324D3"/>
    <w:rsid w:val="004412ED"/>
    <w:rsid w:val="004452AD"/>
    <w:rsid w:val="00474512"/>
    <w:rsid w:val="00476DCB"/>
    <w:rsid w:val="0048770E"/>
    <w:rsid w:val="004A49A3"/>
    <w:rsid w:val="004C0E54"/>
    <w:rsid w:val="004C356A"/>
    <w:rsid w:val="004C3CF4"/>
    <w:rsid w:val="004E70CA"/>
    <w:rsid w:val="005108DC"/>
    <w:rsid w:val="00513D34"/>
    <w:rsid w:val="005347D7"/>
    <w:rsid w:val="0057194C"/>
    <w:rsid w:val="005B47DD"/>
    <w:rsid w:val="005D3C1A"/>
    <w:rsid w:val="005E3F9A"/>
    <w:rsid w:val="00606C7E"/>
    <w:rsid w:val="00613538"/>
    <w:rsid w:val="00657480"/>
    <w:rsid w:val="00676B97"/>
    <w:rsid w:val="00683EBE"/>
    <w:rsid w:val="006A181B"/>
    <w:rsid w:val="006B40E0"/>
    <w:rsid w:val="006B67C4"/>
    <w:rsid w:val="006D3411"/>
    <w:rsid w:val="006E0A98"/>
    <w:rsid w:val="007015C5"/>
    <w:rsid w:val="00704F72"/>
    <w:rsid w:val="0072091A"/>
    <w:rsid w:val="00724FA1"/>
    <w:rsid w:val="00734D06"/>
    <w:rsid w:val="00734D74"/>
    <w:rsid w:val="00747023"/>
    <w:rsid w:val="007503B6"/>
    <w:rsid w:val="00751375"/>
    <w:rsid w:val="00756B44"/>
    <w:rsid w:val="00757073"/>
    <w:rsid w:val="007635DD"/>
    <w:rsid w:val="00771876"/>
    <w:rsid w:val="00774FDD"/>
    <w:rsid w:val="00784EBD"/>
    <w:rsid w:val="007A5B6B"/>
    <w:rsid w:val="007C352A"/>
    <w:rsid w:val="007C3CCF"/>
    <w:rsid w:val="007C4180"/>
    <w:rsid w:val="007F56BC"/>
    <w:rsid w:val="0082669D"/>
    <w:rsid w:val="00843F20"/>
    <w:rsid w:val="008613DB"/>
    <w:rsid w:val="00870A60"/>
    <w:rsid w:val="008912E3"/>
    <w:rsid w:val="00917519"/>
    <w:rsid w:val="0092542D"/>
    <w:rsid w:val="0094021F"/>
    <w:rsid w:val="00962AF9"/>
    <w:rsid w:val="00973172"/>
    <w:rsid w:val="00976E6D"/>
    <w:rsid w:val="009836D8"/>
    <w:rsid w:val="009A2499"/>
    <w:rsid w:val="009D12E6"/>
    <w:rsid w:val="00A0769C"/>
    <w:rsid w:val="00AB11E0"/>
    <w:rsid w:val="00AF43CA"/>
    <w:rsid w:val="00B306BE"/>
    <w:rsid w:val="00B4354C"/>
    <w:rsid w:val="00B711D1"/>
    <w:rsid w:val="00B8596D"/>
    <w:rsid w:val="00BB079F"/>
    <w:rsid w:val="00BE287A"/>
    <w:rsid w:val="00BF0DC0"/>
    <w:rsid w:val="00BF3137"/>
    <w:rsid w:val="00C65403"/>
    <w:rsid w:val="00C90A0B"/>
    <w:rsid w:val="00CA684D"/>
    <w:rsid w:val="00CC73E3"/>
    <w:rsid w:val="00CD2AE8"/>
    <w:rsid w:val="00CD768E"/>
    <w:rsid w:val="00D12BC6"/>
    <w:rsid w:val="00D2089A"/>
    <w:rsid w:val="00D34AEF"/>
    <w:rsid w:val="00D52485"/>
    <w:rsid w:val="00D56ED5"/>
    <w:rsid w:val="00D65DED"/>
    <w:rsid w:val="00D81A50"/>
    <w:rsid w:val="00D83135"/>
    <w:rsid w:val="00D90084"/>
    <w:rsid w:val="00D96983"/>
    <w:rsid w:val="00DC3290"/>
    <w:rsid w:val="00E32305"/>
    <w:rsid w:val="00E54402"/>
    <w:rsid w:val="00E8223C"/>
    <w:rsid w:val="00E90A2C"/>
    <w:rsid w:val="00E90C27"/>
    <w:rsid w:val="00E92A7A"/>
    <w:rsid w:val="00EE56B9"/>
    <w:rsid w:val="00EF78BF"/>
    <w:rsid w:val="00F05B8C"/>
    <w:rsid w:val="00F27726"/>
    <w:rsid w:val="00F330CC"/>
    <w:rsid w:val="00F543FF"/>
    <w:rsid w:val="00F60A68"/>
    <w:rsid w:val="00F612AA"/>
    <w:rsid w:val="00F83ED0"/>
    <w:rsid w:val="00F93259"/>
    <w:rsid w:val="00FC1517"/>
    <w:rsid w:val="00FF7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588645E"/>
  <w15:docId w15:val="{9ABAB4F6-3FD4-40D9-BFB2-C8C20E8AB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711D1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76B97"/>
    <w:pPr>
      <w:tabs>
        <w:tab w:val="center" w:pos="4819"/>
        <w:tab w:val="right" w:pos="9638"/>
      </w:tabs>
    </w:pPr>
  </w:style>
  <w:style w:type="paragraph" w:styleId="Pieddepage">
    <w:name w:val="footer"/>
    <w:basedOn w:val="Normal"/>
    <w:rsid w:val="00676B97"/>
    <w:pPr>
      <w:tabs>
        <w:tab w:val="center" w:pos="4819"/>
        <w:tab w:val="right" w:pos="9638"/>
      </w:tabs>
    </w:pPr>
  </w:style>
  <w:style w:type="character" w:styleId="Lienhypertexte">
    <w:name w:val="Hyperlink"/>
    <w:basedOn w:val="Policepardfaut"/>
    <w:rsid w:val="00676B97"/>
    <w:rPr>
      <w:color w:val="0000FF"/>
      <w:u w:val="single"/>
    </w:rPr>
  </w:style>
  <w:style w:type="paragraph" w:styleId="Textedebulles">
    <w:name w:val="Balloon Text"/>
    <w:basedOn w:val="Normal"/>
    <w:semiHidden/>
    <w:rsid w:val="005D3C1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F330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tecnogaz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ezzigap\Desktop\CARTA%20INTESTATA%20TG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385F7F-7709-4F69-A8D4-99167AE86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C:\Users\pezzigap\Desktop\CARTA INTESTATA TG.dotx</Template>
  <TotalTime>1</TotalTime>
  <Pages>8</Pages>
  <Words>178</Words>
  <Characters>980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AQM012_REV22</vt:lpstr>
    </vt:vector>
  </TitlesOfParts>
  <Company>Hewlett-Packard Company</Company>
  <LinksUpToDate>false</LinksUpToDate>
  <CharactersWithSpaces>1156</CharactersWithSpaces>
  <SharedDoc>false</SharedDoc>
  <HLinks>
    <vt:vector size="18" baseType="variant">
      <vt:variant>
        <vt:i4>6029384</vt:i4>
      </vt:variant>
      <vt:variant>
        <vt:i4>24</vt:i4>
      </vt:variant>
      <vt:variant>
        <vt:i4>0</vt:i4>
      </vt:variant>
      <vt:variant>
        <vt:i4>5</vt:i4>
      </vt:variant>
      <vt:variant>
        <vt:lpwstr>http://www.tecnogaz.com/</vt:lpwstr>
      </vt:variant>
      <vt:variant>
        <vt:lpwstr/>
      </vt:variant>
      <vt:variant>
        <vt:i4>3866648</vt:i4>
      </vt:variant>
      <vt:variant>
        <vt:i4>21</vt:i4>
      </vt:variant>
      <vt:variant>
        <vt:i4>0</vt:i4>
      </vt:variant>
      <vt:variant>
        <vt:i4>5</vt:i4>
      </vt:variant>
      <vt:variant>
        <vt:lpwstr>mailto:privacy@tecnogaz.com</vt:lpwstr>
      </vt:variant>
      <vt:variant>
        <vt:lpwstr/>
      </vt:variant>
      <vt:variant>
        <vt:i4>6029384</vt:i4>
      </vt:variant>
      <vt:variant>
        <vt:i4>9</vt:i4>
      </vt:variant>
      <vt:variant>
        <vt:i4>0</vt:i4>
      </vt:variant>
      <vt:variant>
        <vt:i4>5</vt:i4>
      </vt:variant>
      <vt:variant>
        <vt:lpwstr>http://www.tecnogaz.com/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AQM012_REV22</dc:title>
  <dc:subject>Carta Intestata</dc:subject>
  <dc:creator>pezzigap</dc:creator>
  <cp:lastModifiedBy>Yann Le Rat</cp:lastModifiedBy>
  <cp:revision>2</cp:revision>
  <cp:lastPrinted>2020-10-29T10:48:00Z</cp:lastPrinted>
  <dcterms:created xsi:type="dcterms:W3CDTF">2022-01-30T17:33:00Z</dcterms:created>
  <dcterms:modified xsi:type="dcterms:W3CDTF">2022-01-30T17:33:00Z</dcterms:modified>
  <cp:category>Carta Intestata</cp:category>
  <cp:contentStatus>Finale</cp:contentStatus>
</cp:coreProperties>
</file>