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2A6659" w14:textId="77777777" w:rsidR="00F93259" w:rsidRDefault="00F93259" w:rsidP="00F93259">
      <w:pPr>
        <w:jc w:val="center"/>
        <w:rPr>
          <w:sz w:val="44"/>
          <w:szCs w:val="44"/>
        </w:rPr>
      </w:pPr>
    </w:p>
    <w:p w14:paraId="3DCFE896" w14:textId="77777777" w:rsidR="005B3BB6" w:rsidRPr="00B86B75" w:rsidRDefault="005B3BB6" w:rsidP="005B3BB6">
      <w:pPr>
        <w:rPr>
          <w:color w:val="FF0000"/>
          <w:sz w:val="44"/>
          <w:szCs w:val="44"/>
          <w:lang w:val="fr-FR"/>
        </w:rPr>
      </w:pPr>
      <w:r w:rsidRPr="00B86B75">
        <w:rPr>
          <w:color w:val="FF0000"/>
          <w:sz w:val="44"/>
          <w:szCs w:val="44"/>
          <w:lang w:val="fr-FR"/>
        </w:rPr>
        <w:t>REMPLACEMENT DU GROUPE DE COUPE ORMA</w:t>
      </w:r>
    </w:p>
    <w:p w14:paraId="0A37501D" w14:textId="77777777" w:rsidR="005B3BB6" w:rsidRPr="005B3BB6" w:rsidRDefault="005B3BB6" w:rsidP="07EA706D">
      <w:pPr>
        <w:rPr>
          <w:sz w:val="28"/>
          <w:szCs w:val="28"/>
          <w:lang w:val="fr-FR"/>
        </w:rPr>
      </w:pPr>
    </w:p>
    <w:p w14:paraId="4597F3C9" w14:textId="2E8E098F" w:rsidR="005B3BB6" w:rsidRDefault="07EA706D" w:rsidP="07EA706D">
      <w:pPr>
        <w:rPr>
          <w:sz w:val="28"/>
          <w:szCs w:val="28"/>
          <w:lang w:val="fr-FR"/>
        </w:rPr>
      </w:pPr>
      <w:r w:rsidRPr="07EA706D">
        <w:rPr>
          <w:sz w:val="28"/>
          <w:szCs w:val="28"/>
          <w:lang w:val="fr-FR"/>
        </w:rPr>
        <w:t xml:space="preserve">TOURNEZ ORMA À L’ENVERS ET ENLEVEZ LA PLAQUE MÉTALLIQUE DE PROTECTION DE LA CARTE ÉLECTRONIQUE EN RETIRANT LES SIX VIS </w:t>
      </w:r>
    </w:p>
    <w:p w14:paraId="41B02097" w14:textId="77777777" w:rsidR="005B3BB6" w:rsidRPr="005B3BB6" w:rsidRDefault="07EA706D" w:rsidP="07EA706D">
      <w:pPr>
        <w:rPr>
          <w:sz w:val="28"/>
          <w:szCs w:val="28"/>
          <w:lang w:val="fr-FR"/>
        </w:rPr>
      </w:pPr>
      <w:r w:rsidRPr="07EA706D">
        <w:rPr>
          <w:sz w:val="28"/>
          <w:szCs w:val="28"/>
          <w:lang w:val="fr-FR"/>
        </w:rPr>
        <w:t>DE FIXATION INDIQUÉES PAR LES FLÈCHES ROUGES.</w:t>
      </w:r>
    </w:p>
    <w:p w14:paraId="18DC91DC" w14:textId="363A8441" w:rsidR="005B3BB6" w:rsidRDefault="07EA706D" w:rsidP="07EA706D">
      <w:pPr>
        <w:rPr>
          <w:sz w:val="28"/>
          <w:szCs w:val="28"/>
          <w:lang w:val="fr-FR"/>
        </w:rPr>
      </w:pPr>
      <w:r w:rsidRPr="07EA706D">
        <w:rPr>
          <w:sz w:val="28"/>
          <w:szCs w:val="28"/>
          <w:lang w:val="fr-FR"/>
        </w:rPr>
        <w:t>RETIRER LES SEPT VIS DU CARTER INFÉRIEUR INDIQUÉS PAR LES FLÈCHES BLEUES</w:t>
      </w:r>
    </w:p>
    <w:p w14:paraId="5DAB6C7B" w14:textId="77777777" w:rsidR="00F93259" w:rsidRPr="005B3BB6" w:rsidRDefault="00F93259" w:rsidP="005B3BB6">
      <w:pPr>
        <w:rPr>
          <w:sz w:val="28"/>
          <w:szCs w:val="28"/>
          <w:lang w:val="fr-FR"/>
        </w:rPr>
      </w:pPr>
    </w:p>
    <w:p w14:paraId="0CA5CF8C" w14:textId="77777777" w:rsidR="00F93259" w:rsidRDefault="00F60A68" w:rsidP="00F9325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018E918" wp14:editId="26B2E9DA">
                <wp:simplePos x="0" y="0"/>
                <wp:positionH relativeFrom="column">
                  <wp:posOffset>3376295</wp:posOffset>
                </wp:positionH>
                <wp:positionV relativeFrom="paragraph">
                  <wp:posOffset>2307590</wp:posOffset>
                </wp:positionV>
                <wp:extent cx="464820" cy="0"/>
                <wp:effectExtent l="0" t="95250" r="0" b="152400"/>
                <wp:wrapNone/>
                <wp:docPr id="28" name="Connettore 2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7BD4A617">
              <v:shapetype id="_x0000_t32" coordsize="21600,21600" o:oned="t" filled="f" o:spt="32" path="m,l21600,21600e" w14:anchorId="1E5EC82D">
                <v:path fillok="f" arrowok="t" o:connecttype="none"/>
                <o:lock v:ext="edit" shapetype="t"/>
              </v:shapetype>
              <v:shape id="Connettore 2 28" style="position:absolute;margin-left:265.85pt;margin-top:181.7pt;width:36.6pt;height:0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ADD3E2" wp14:editId="26B2E9DA">
                <wp:simplePos x="0" y="0"/>
                <wp:positionH relativeFrom="column">
                  <wp:posOffset>3223895</wp:posOffset>
                </wp:positionH>
                <wp:positionV relativeFrom="paragraph">
                  <wp:posOffset>673100</wp:posOffset>
                </wp:positionV>
                <wp:extent cx="464820" cy="0"/>
                <wp:effectExtent l="0" t="95250" r="0" b="152400"/>
                <wp:wrapNone/>
                <wp:docPr id="27" name="Connettore 2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50364DB">
              <v:shape id="Connettore 2 27" style="position:absolute;margin-left:253.85pt;margin-top:53pt;width:36.6pt;height:0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" w14:anchorId="46016D96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84F6121" wp14:editId="07777777">
                <wp:simplePos x="0" y="0"/>
                <wp:positionH relativeFrom="column">
                  <wp:posOffset>3490595</wp:posOffset>
                </wp:positionH>
                <wp:positionV relativeFrom="paragraph">
                  <wp:posOffset>4471670</wp:posOffset>
                </wp:positionV>
                <wp:extent cx="464820" cy="0"/>
                <wp:effectExtent l="0" t="95250" r="0" b="152400"/>
                <wp:wrapNone/>
                <wp:docPr id="25" name="Connettore 2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58D55766">
              <v:shape id="Connettore 2 25" style="position:absolute;margin-left:274.85pt;margin-top:352.1pt;width:36.6pt;height:0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" w14:anchorId="25593E09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265CEF7" wp14:editId="07777777">
                <wp:simplePos x="0" y="0"/>
                <wp:positionH relativeFrom="column">
                  <wp:posOffset>2111375</wp:posOffset>
                </wp:positionH>
                <wp:positionV relativeFrom="paragraph">
                  <wp:posOffset>5466080</wp:posOffset>
                </wp:positionV>
                <wp:extent cx="0" cy="335280"/>
                <wp:effectExtent l="76200" t="38100" r="76200" b="64770"/>
                <wp:wrapNone/>
                <wp:docPr id="24" name="Connettore 2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352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0614E8C8">
              <v:shape id="Connettore 2 24" style="position:absolute;margin-left:166.25pt;margin-top:430.4pt;width:0;height:26.4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" w14:anchorId="1ADD65C2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8CC503" wp14:editId="326EBC36">
                <wp:simplePos x="0" y="0"/>
                <wp:positionH relativeFrom="column">
                  <wp:posOffset>183515</wp:posOffset>
                </wp:positionH>
                <wp:positionV relativeFrom="paragraph">
                  <wp:posOffset>4475480</wp:posOffset>
                </wp:positionV>
                <wp:extent cx="533400" cy="0"/>
                <wp:effectExtent l="0" t="95250" r="0" b="152400"/>
                <wp:wrapNone/>
                <wp:docPr id="23" name="Connettore 2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2A02083">
              <v:shape id="Connettore 2 23" style="position:absolute;margin-left:14.45pt;margin-top:352.4pt;width:42pt;height:0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" w14:anchorId="7BC5C817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C245D1" wp14:editId="326EBC36">
                <wp:simplePos x="0" y="0"/>
                <wp:positionH relativeFrom="column">
                  <wp:posOffset>313055</wp:posOffset>
                </wp:positionH>
                <wp:positionV relativeFrom="paragraph">
                  <wp:posOffset>2326640</wp:posOffset>
                </wp:positionV>
                <wp:extent cx="533400" cy="0"/>
                <wp:effectExtent l="0" t="95250" r="0" b="152400"/>
                <wp:wrapNone/>
                <wp:docPr id="22" name="Connettore 2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35A92034">
              <v:shape id="Connettore 2 22" style="position:absolute;margin-left:24.65pt;margin-top:183.2pt;width:42pt;height:0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" w14:anchorId="757D9B3B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7DF982C" wp14:editId="07777777">
                <wp:simplePos x="0" y="0"/>
                <wp:positionH relativeFrom="column">
                  <wp:posOffset>404495</wp:posOffset>
                </wp:positionH>
                <wp:positionV relativeFrom="paragraph">
                  <wp:posOffset>718820</wp:posOffset>
                </wp:positionV>
                <wp:extent cx="533400" cy="0"/>
                <wp:effectExtent l="0" t="95250" r="0" b="152400"/>
                <wp:wrapNone/>
                <wp:docPr id="21" name="Connettore 2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760C86A6">
              <v:shape id="Connettore 2 21" style="position:absolute;margin-left:31.85pt;margin-top:56.6pt;width:42pt;height:0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" w14:anchorId="55C7365D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46B8CA" wp14:editId="07777777">
                <wp:simplePos x="0" y="0"/>
                <wp:positionH relativeFrom="column">
                  <wp:posOffset>3117215</wp:posOffset>
                </wp:positionH>
                <wp:positionV relativeFrom="paragraph">
                  <wp:posOffset>459740</wp:posOffset>
                </wp:positionV>
                <wp:extent cx="304800" cy="0"/>
                <wp:effectExtent l="0" t="95250" r="0" b="152400"/>
                <wp:wrapNone/>
                <wp:docPr id="19" name="Connettore 2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524E5324">
              <v:shape id="Connettore 2 19" style="position:absolute;margin-left:245.45pt;margin-top:36.2pt;width:24pt;height:0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re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" w14:anchorId="10B6DA1C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9EE378" wp14:editId="678928C4">
                <wp:simplePos x="0" y="0"/>
                <wp:positionH relativeFrom="column">
                  <wp:posOffset>3223895</wp:posOffset>
                </wp:positionH>
                <wp:positionV relativeFrom="paragraph">
                  <wp:posOffset>2151380</wp:posOffset>
                </wp:positionV>
                <wp:extent cx="304800" cy="0"/>
                <wp:effectExtent l="0" t="95250" r="0" b="152400"/>
                <wp:wrapNone/>
                <wp:docPr id="20" name="Connettore 2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03EB79AD">
              <v:shape id="Connettore 2 20" style="position:absolute;margin-left:253.85pt;margin-top:169.4pt;width:24pt;height:0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re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" w14:anchorId="77935E21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BDC383" wp14:editId="07777777">
                <wp:simplePos x="0" y="0"/>
                <wp:positionH relativeFrom="column">
                  <wp:posOffset>1814195</wp:posOffset>
                </wp:positionH>
                <wp:positionV relativeFrom="paragraph">
                  <wp:posOffset>2372360</wp:posOffset>
                </wp:positionV>
                <wp:extent cx="0" cy="358140"/>
                <wp:effectExtent l="76200" t="38100" r="76200" b="80010"/>
                <wp:wrapNone/>
                <wp:docPr id="16" name="Connettore 2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81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E1B30D3">
              <v:shape id="Connettore 2 16" style="position:absolute;margin-left:142.85pt;margin-top:186.8pt;width:0;height:28.2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re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" w14:anchorId="06F78DD3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86EC0E" wp14:editId="011A7875">
                <wp:simplePos x="0" y="0"/>
                <wp:positionH relativeFrom="column">
                  <wp:posOffset>2393315</wp:posOffset>
                </wp:positionH>
                <wp:positionV relativeFrom="paragraph">
                  <wp:posOffset>2372360</wp:posOffset>
                </wp:positionV>
                <wp:extent cx="0" cy="358140"/>
                <wp:effectExtent l="76200" t="38100" r="76200" b="80010"/>
                <wp:wrapNone/>
                <wp:docPr id="17" name="Connettore 2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814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0919EEF3">
              <v:shape id="Connettore 2 17" style="position:absolute;margin-left:188.45pt;margin-top:186.8pt;width:0;height:28.2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re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" w14:anchorId="0415A26C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F9AEE6" wp14:editId="1AB77A6F">
                <wp:simplePos x="0" y="0"/>
                <wp:positionH relativeFrom="column">
                  <wp:posOffset>663575</wp:posOffset>
                </wp:positionH>
                <wp:positionV relativeFrom="paragraph">
                  <wp:posOffset>2166620</wp:posOffset>
                </wp:positionV>
                <wp:extent cx="335280" cy="0"/>
                <wp:effectExtent l="0" t="95250" r="7620" b="133350"/>
                <wp:wrapNone/>
                <wp:docPr id="14" name="Connettore 2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28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1D84D7E8">
              <v:shape id="Connettore 2 14" style="position:absolute;margin-left:52.25pt;margin-top:170.6pt;width:26.4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re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" w14:anchorId="716B7B3E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E30C7E" wp14:editId="07777777">
                <wp:simplePos x="0" y="0"/>
                <wp:positionH relativeFrom="column">
                  <wp:posOffset>755015</wp:posOffset>
                </wp:positionH>
                <wp:positionV relativeFrom="paragraph">
                  <wp:posOffset>505460</wp:posOffset>
                </wp:positionV>
                <wp:extent cx="335280" cy="0"/>
                <wp:effectExtent l="0" t="95250" r="7620" b="133350"/>
                <wp:wrapNone/>
                <wp:docPr id="10" name="Connettore 2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2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0EB20C05">
              <v:shape id="Connettore 2 10" style="position:absolute;margin-left:59.45pt;margin-top:39.8pt;width:26.4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red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" w14:anchorId="77D5066F">
                <v:stroke endarrow="block"/>
                <v:shadow on="t" color="black" opacity="22937f" offset="0,.63889mm" origin=",.5"/>
              </v:shape>
            </w:pict>
          </mc:Fallback>
        </mc:AlternateContent>
      </w:r>
      <w:r w:rsidR="00F93259">
        <w:rPr>
          <w:noProof/>
        </w:rPr>
        <w:drawing>
          <wp:inline distT="0" distB="0" distL="0" distR="0" wp14:anchorId="173958D2" wp14:editId="6F4BF973">
            <wp:extent cx="4168140" cy="5557383"/>
            <wp:effectExtent l="0" t="0" r="3810" b="571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9121" cy="558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378F" w14:textId="77777777" w:rsidR="00F93259" w:rsidRDefault="00F93259" w:rsidP="00F93259">
      <w:pPr>
        <w:rPr>
          <w:sz w:val="28"/>
          <w:szCs w:val="28"/>
        </w:rPr>
      </w:pPr>
    </w:p>
    <w:p w14:paraId="6A05A809" w14:textId="77777777" w:rsidR="00F93259" w:rsidRDefault="00F93259" w:rsidP="00F93259">
      <w:pPr>
        <w:rPr>
          <w:sz w:val="28"/>
          <w:szCs w:val="28"/>
        </w:rPr>
      </w:pPr>
    </w:p>
    <w:p w14:paraId="5A39BBE3" w14:textId="77777777" w:rsidR="00F93259" w:rsidRDefault="00F93259" w:rsidP="00F93259">
      <w:pPr>
        <w:rPr>
          <w:sz w:val="28"/>
          <w:szCs w:val="28"/>
        </w:rPr>
      </w:pPr>
    </w:p>
    <w:p w14:paraId="46E56AF6" w14:textId="77777777" w:rsidR="00734D74" w:rsidRPr="005B3BB6" w:rsidRDefault="00B86B75" w:rsidP="00F93259">
      <w:pPr>
        <w:rPr>
          <w:sz w:val="28"/>
          <w:szCs w:val="28"/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722324" wp14:editId="07777777">
                <wp:simplePos x="0" y="0"/>
                <wp:positionH relativeFrom="column">
                  <wp:posOffset>3201035</wp:posOffset>
                </wp:positionH>
                <wp:positionV relativeFrom="paragraph">
                  <wp:posOffset>7073900</wp:posOffset>
                </wp:positionV>
                <wp:extent cx="335280" cy="990600"/>
                <wp:effectExtent l="76200" t="38100" r="64770" b="76200"/>
                <wp:wrapNone/>
                <wp:docPr id="31" name="Connettore 2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5280" cy="990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7345B307">
              <v:shapetype id="_x0000_t32" coordsize="21600,21600" o:oned="t" filled="f" o:spt="32" path="m,l21600,21600e" w14:anchorId="3DB19781">
                <v:path fillok="f" arrowok="t" o:connecttype="none"/>
                <o:lock v:ext="edit" shapetype="t"/>
              </v:shapetype>
              <v:shape id="Connettore 2 31" style="position:absolute;margin-left:252.05pt;margin-top:557pt;width:26.4pt;height:78pt;flip:x 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E5C6EB" wp14:editId="07777777">
                <wp:simplePos x="0" y="0"/>
                <wp:positionH relativeFrom="column">
                  <wp:posOffset>1882775</wp:posOffset>
                </wp:positionH>
                <wp:positionV relativeFrom="paragraph">
                  <wp:posOffset>7119620</wp:posOffset>
                </wp:positionV>
                <wp:extent cx="556260" cy="944880"/>
                <wp:effectExtent l="57150" t="38100" r="53340" b="83820"/>
                <wp:wrapNone/>
                <wp:docPr id="30" name="Connettore 2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6260" cy="9448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3CF6C502">
              <v:shape id="Connettore 2 30" style="position:absolute;margin-left:148.25pt;margin-top:560.6pt;width:43.8pt;height:74.4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" w14:anchorId="6C372995">
                <v:stroke endarrow="block"/>
                <v:shadow on="t" color="black" opacity="22937f" offset="0,.63889mm" origin=",.5"/>
              </v:shape>
            </w:pict>
          </mc:Fallback>
        </mc:AlternateContent>
      </w:r>
      <w:r w:rsidR="005B3BB6" w:rsidRPr="005B3BB6">
        <w:rPr>
          <w:sz w:val="28"/>
          <w:szCs w:val="28"/>
          <w:lang w:val="fr-FR"/>
        </w:rPr>
        <w:t>RETIRER LES DEUX VIS DE RETENUE DU CARTER SUPÉRIEUR INDIQUÉES PAR LES FLÈCHES BLEUES</w:t>
      </w:r>
      <w:r w:rsidR="00734D74">
        <w:rPr>
          <w:noProof/>
        </w:rPr>
        <w:drawing>
          <wp:inline distT="0" distB="0" distL="0" distR="0" wp14:anchorId="6E39A842" wp14:editId="01A314EE">
            <wp:extent cx="5623698" cy="7498080"/>
            <wp:effectExtent l="0" t="0" r="0" b="762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5352" cy="750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F396" w14:textId="77777777" w:rsidR="00734D74" w:rsidRPr="005B3BB6" w:rsidRDefault="00734D74" w:rsidP="00F93259">
      <w:pPr>
        <w:rPr>
          <w:sz w:val="28"/>
          <w:szCs w:val="28"/>
          <w:lang w:val="fr-FR"/>
        </w:rPr>
      </w:pPr>
    </w:p>
    <w:p w14:paraId="72A3D3EC" w14:textId="77777777" w:rsidR="00734D74" w:rsidRPr="005B3BB6" w:rsidRDefault="00734D74" w:rsidP="00F93259">
      <w:pPr>
        <w:rPr>
          <w:sz w:val="28"/>
          <w:szCs w:val="28"/>
          <w:lang w:val="fr-FR"/>
        </w:rPr>
      </w:pPr>
    </w:p>
    <w:p w14:paraId="0E7229A2" w14:textId="4554B530" w:rsidR="005B3BB6" w:rsidRPr="005B3BB6" w:rsidRDefault="07EA706D" w:rsidP="07EA706D">
      <w:pPr>
        <w:rPr>
          <w:sz w:val="28"/>
          <w:szCs w:val="28"/>
          <w:lang w:val="fr-FR"/>
        </w:rPr>
      </w:pPr>
      <w:r w:rsidRPr="07EA706D">
        <w:rPr>
          <w:sz w:val="28"/>
          <w:szCs w:val="28"/>
          <w:lang w:val="fr-FR"/>
        </w:rPr>
        <w:lastRenderedPageBreak/>
        <w:t>EN LEVISSANT LES VOLETS DE RETENUE SOUS LE CARTER SUPÉRIEUR, ENLEVEZ LE CARTER MOTEUR, EN FAISANT ATTENTION AU CÂBLAGE DE L'AFFICHEUR</w:t>
      </w:r>
    </w:p>
    <w:p w14:paraId="5CBA4493" w14:textId="77777777" w:rsidR="00734D74" w:rsidRPr="005B3BB6" w:rsidRDefault="00734D74" w:rsidP="00F93259">
      <w:pPr>
        <w:rPr>
          <w:noProof/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9505305" wp14:editId="07777777">
                <wp:simplePos x="0" y="0"/>
                <wp:positionH relativeFrom="column">
                  <wp:posOffset>1257935</wp:posOffset>
                </wp:positionH>
                <wp:positionV relativeFrom="paragraph">
                  <wp:posOffset>3070860</wp:posOffset>
                </wp:positionV>
                <wp:extent cx="868680" cy="1554480"/>
                <wp:effectExtent l="57150" t="38100" r="45720" b="83820"/>
                <wp:wrapNone/>
                <wp:docPr id="35" name="Connettore 2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8680" cy="15544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6EEC0191">
              <v:shape id="Connettore 2 35" style="position:absolute;margin-left:99.05pt;margin-top:241.8pt;width:68.4pt;height:122.4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" w14:anchorId="482907C5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EC58C65" wp14:editId="07777777">
                <wp:simplePos x="0" y="0"/>
                <wp:positionH relativeFrom="column">
                  <wp:posOffset>1257935</wp:posOffset>
                </wp:positionH>
                <wp:positionV relativeFrom="paragraph">
                  <wp:posOffset>731520</wp:posOffset>
                </wp:positionV>
                <wp:extent cx="350520" cy="1287780"/>
                <wp:effectExtent l="95250" t="38100" r="68580" b="83820"/>
                <wp:wrapNone/>
                <wp:docPr id="34" name="Connettore 2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0520" cy="12877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654FB800">
              <v:shape id="Connettore 2 34" style="position:absolute;margin-left:99.05pt;margin-top:57.6pt;width:27.6pt;height:101.4pt;flip:x 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" w14:anchorId="658AB823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ADBFC5" wp14:editId="1456432E">
            <wp:extent cx="3246120" cy="2434590"/>
            <wp:effectExtent l="0" t="0" r="0" b="381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0A351" wp14:editId="302656BC">
            <wp:extent cx="3230880" cy="2423160"/>
            <wp:effectExtent l="0" t="0" r="762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B940D" w14:textId="77777777" w:rsidR="00734D74" w:rsidRPr="005B3BB6" w:rsidRDefault="00734D74" w:rsidP="00734D74">
      <w:pPr>
        <w:rPr>
          <w:noProof/>
          <w:lang w:val="fr-FR"/>
        </w:rPr>
      </w:pPr>
    </w:p>
    <w:p w14:paraId="5483CCDC" w14:textId="77777777" w:rsidR="00734D74" w:rsidRDefault="00734D74" w:rsidP="00734D74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1AAE553" wp14:editId="07777777">
                <wp:simplePos x="0" y="0"/>
                <wp:positionH relativeFrom="column">
                  <wp:posOffset>1612265</wp:posOffset>
                </wp:positionH>
                <wp:positionV relativeFrom="paragraph">
                  <wp:posOffset>259080</wp:posOffset>
                </wp:positionV>
                <wp:extent cx="1581150" cy="2522220"/>
                <wp:effectExtent l="0" t="0" r="19050" b="11430"/>
                <wp:wrapNone/>
                <wp:docPr id="37" name="Ova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52222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3954EAD5">
              <v:oval id="Ovale 37" style="position:absolute;margin-left:126.95pt;margin-top:20.4pt;width:124.5pt;height:198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#f79646 [3209]" strokeweight="2pt" w14:anchorId="06469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"/>
            </w:pict>
          </mc:Fallback>
        </mc:AlternateContent>
      </w:r>
      <w:r>
        <w:rPr>
          <w:noProof/>
        </w:rPr>
        <w:drawing>
          <wp:inline distT="0" distB="0" distL="0" distR="0" wp14:anchorId="6D3A9008" wp14:editId="60B04D62">
            <wp:extent cx="4343400" cy="325755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0E93A" w14:textId="77777777" w:rsidR="00734D74" w:rsidRPr="005B3BB6" w:rsidRDefault="07EA706D" w:rsidP="00734D74">
      <w:pPr>
        <w:rPr>
          <w:sz w:val="28"/>
          <w:szCs w:val="28"/>
          <w:lang w:val="fr-FR"/>
        </w:rPr>
      </w:pPr>
      <w:r w:rsidRPr="07EA706D">
        <w:rPr>
          <w:sz w:val="28"/>
          <w:szCs w:val="28"/>
          <w:lang w:val="fr-FR"/>
        </w:rPr>
        <w:lastRenderedPageBreak/>
        <w:t>AFFICHER LE CÂBLAGE DE L'ÉCRAN ET ENLEVER LE COUVERCLE SUPÉRIEUR</w:t>
      </w:r>
      <w:r w:rsidR="005B3BB6">
        <w:rPr>
          <w:noProof/>
        </w:rPr>
        <w:drawing>
          <wp:inline distT="0" distB="0" distL="0" distR="0" wp14:anchorId="13CFFE27" wp14:editId="35D7C325">
            <wp:extent cx="5577840" cy="4183380"/>
            <wp:effectExtent l="0" t="0" r="3810" b="762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7B00A" w14:textId="77777777" w:rsidR="00734D74" w:rsidRPr="005B3BB6" w:rsidRDefault="00734D74" w:rsidP="00734D74">
      <w:pPr>
        <w:rPr>
          <w:sz w:val="28"/>
          <w:szCs w:val="28"/>
          <w:lang w:val="fr-FR"/>
        </w:rPr>
      </w:pPr>
    </w:p>
    <w:p w14:paraId="66B48713" w14:textId="77777777" w:rsidR="00734D74" w:rsidRPr="005B3BB6" w:rsidRDefault="00B86B75" w:rsidP="00D83135">
      <w:pPr>
        <w:tabs>
          <w:tab w:val="left" w:pos="9180"/>
        </w:tabs>
        <w:rPr>
          <w:sz w:val="28"/>
          <w:szCs w:val="28"/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D61228A" wp14:editId="07777777">
                <wp:simplePos x="0" y="0"/>
                <wp:positionH relativeFrom="column">
                  <wp:posOffset>1783715</wp:posOffset>
                </wp:positionH>
                <wp:positionV relativeFrom="paragraph">
                  <wp:posOffset>2921000</wp:posOffset>
                </wp:positionV>
                <wp:extent cx="0" cy="838200"/>
                <wp:effectExtent l="114300" t="19050" r="76200" b="76200"/>
                <wp:wrapNone/>
                <wp:docPr id="41" name="Connettore 2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8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241E2084">
              <v:shape id="Connettore 2 41" style="position:absolute;margin-left:140.45pt;margin-top:230pt;width:0;height:6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" w14:anchorId="2E42EC74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EBE952B" wp14:editId="07777777">
                <wp:simplePos x="0" y="0"/>
                <wp:positionH relativeFrom="column">
                  <wp:posOffset>3307715</wp:posOffset>
                </wp:positionH>
                <wp:positionV relativeFrom="paragraph">
                  <wp:posOffset>2848610</wp:posOffset>
                </wp:positionV>
                <wp:extent cx="0" cy="838200"/>
                <wp:effectExtent l="114300" t="19050" r="76200" b="76200"/>
                <wp:wrapNone/>
                <wp:docPr id="42" name="Connettore 2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8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0060678D">
              <v:shape id="Connettore 2 42" style="position:absolute;margin-left:260.45pt;margin-top:224.3pt;width:0;height:66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" w14:anchorId="46634E3C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F8B785" wp14:editId="07777777">
                <wp:simplePos x="0" y="0"/>
                <wp:positionH relativeFrom="column">
                  <wp:posOffset>4313555</wp:posOffset>
                </wp:positionH>
                <wp:positionV relativeFrom="paragraph">
                  <wp:posOffset>2082800</wp:posOffset>
                </wp:positionV>
                <wp:extent cx="563880" cy="693420"/>
                <wp:effectExtent l="57150" t="38100" r="64770" b="87630"/>
                <wp:wrapNone/>
                <wp:docPr id="43" name="Connettore 2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3880" cy="6934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699F8CE">
              <v:shape id="Connettore 2 43" style="position:absolute;margin-left:339.65pt;margin-top:164pt;width:44.4pt;height:54.6pt;flip:x 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" w14:anchorId="46C5F298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793243" wp14:editId="07777777">
                <wp:simplePos x="0" y="0"/>
                <wp:positionH relativeFrom="column">
                  <wp:posOffset>168275</wp:posOffset>
                </wp:positionH>
                <wp:positionV relativeFrom="paragraph">
                  <wp:posOffset>2166620</wp:posOffset>
                </wp:positionV>
                <wp:extent cx="548640" cy="472440"/>
                <wp:effectExtent l="57150" t="38100" r="41910" b="80010"/>
                <wp:wrapNone/>
                <wp:docPr id="40" name="Connettore 2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8640" cy="472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7D240A81">
              <v:shape id="Connettore 2 40" style="position:absolute;margin-left:13.25pt;margin-top:170.6pt;width:43.2pt;height:37.2pt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4f81bd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" w14:anchorId="09F61216">
                <v:stroke endarrow="block"/>
                <v:shadow on="t" color="black" opacity="22937f" offset="0,.63889mm" origin=",.5"/>
              </v:shape>
            </w:pict>
          </mc:Fallback>
        </mc:AlternateContent>
      </w:r>
      <w:r w:rsidR="005B3BB6" w:rsidRPr="005B3BB6">
        <w:rPr>
          <w:sz w:val="28"/>
          <w:szCs w:val="28"/>
          <w:lang w:val="fr-FR"/>
        </w:rPr>
        <w:t>RETIRER LES QUATRE VIS DE RETENUE DU CARTER MOTEUR GRISES INDIQUÉES PAR LES FLÈCHES BLEUES</w:t>
      </w:r>
      <w:r w:rsidR="00734D74">
        <w:rPr>
          <w:noProof/>
        </w:rPr>
        <w:drawing>
          <wp:inline distT="0" distB="0" distL="0" distR="0" wp14:anchorId="13F671A1" wp14:editId="3DF825B8">
            <wp:extent cx="4960620" cy="3720465"/>
            <wp:effectExtent l="0" t="0" r="0" b="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135" w:rsidRPr="005B3BB6">
        <w:rPr>
          <w:sz w:val="28"/>
          <w:szCs w:val="28"/>
          <w:lang w:val="fr-FR"/>
        </w:rPr>
        <w:tab/>
      </w:r>
    </w:p>
    <w:p w14:paraId="60061E4C" w14:textId="77777777" w:rsidR="00091976" w:rsidRPr="005B3BB6" w:rsidRDefault="00091976" w:rsidP="00D83135">
      <w:pPr>
        <w:tabs>
          <w:tab w:val="left" w:pos="9180"/>
        </w:tabs>
        <w:rPr>
          <w:sz w:val="28"/>
          <w:szCs w:val="28"/>
          <w:lang w:val="fr-FR"/>
        </w:rPr>
      </w:pPr>
    </w:p>
    <w:p w14:paraId="452DF554" w14:textId="77777777" w:rsidR="00091976" w:rsidRPr="005B3BB6" w:rsidRDefault="005B3BB6" w:rsidP="00D83135">
      <w:pPr>
        <w:tabs>
          <w:tab w:val="left" w:pos="9180"/>
        </w:tabs>
        <w:rPr>
          <w:sz w:val="28"/>
          <w:szCs w:val="28"/>
          <w:lang w:val="fr-FR"/>
        </w:rPr>
      </w:pPr>
      <w:r w:rsidRPr="005B3BB6">
        <w:rPr>
          <w:sz w:val="28"/>
          <w:szCs w:val="28"/>
          <w:lang w:val="fr-FR"/>
        </w:rPr>
        <w:t>ENLEVEZ LE COUVERCLE GRIS EN ACCÉDANT AU GROUPE DE COUPE</w:t>
      </w:r>
    </w:p>
    <w:p w14:paraId="0CBC2F33" w14:textId="77777777" w:rsidR="00D83135" w:rsidRDefault="00D83135" w:rsidP="00D83135">
      <w:pPr>
        <w:tabs>
          <w:tab w:val="left" w:pos="918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C977240" wp14:editId="07777777">
                <wp:simplePos x="0" y="0"/>
                <wp:positionH relativeFrom="column">
                  <wp:posOffset>991235</wp:posOffset>
                </wp:positionH>
                <wp:positionV relativeFrom="paragraph">
                  <wp:posOffset>1711960</wp:posOffset>
                </wp:positionV>
                <wp:extent cx="4518660" cy="2430780"/>
                <wp:effectExtent l="0" t="0" r="15240" b="26670"/>
                <wp:wrapNone/>
                <wp:docPr id="45" name="Ova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8660" cy="243078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390E1A3D">
              <v:oval id="Ovale 45" style="position:absolute;margin-left:78.05pt;margin-top:134.8pt;width:355.8pt;height:191.4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#f79646 [3209]" strokeweight="2pt" w14:anchorId="0F1D98F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"/>
            </w:pict>
          </mc:Fallback>
        </mc:AlternateContent>
      </w:r>
      <w:r>
        <w:rPr>
          <w:noProof/>
        </w:rPr>
        <w:drawing>
          <wp:inline distT="0" distB="0" distL="0" distR="0" wp14:anchorId="233B7052" wp14:editId="21549CB5">
            <wp:extent cx="6479540" cy="4859655"/>
            <wp:effectExtent l="0" t="0" r="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AFD9C" w14:textId="77777777" w:rsidR="00091976" w:rsidRPr="00091976" w:rsidRDefault="00091976" w:rsidP="00091976">
      <w:pPr>
        <w:rPr>
          <w:sz w:val="28"/>
          <w:szCs w:val="28"/>
        </w:rPr>
      </w:pPr>
    </w:p>
    <w:p w14:paraId="4B94D5A5" w14:textId="77777777" w:rsidR="005B3BB6" w:rsidRDefault="005B3BB6" w:rsidP="00091976">
      <w:pPr>
        <w:rPr>
          <w:sz w:val="28"/>
          <w:szCs w:val="28"/>
        </w:rPr>
      </w:pPr>
    </w:p>
    <w:p w14:paraId="3DEEC669" w14:textId="77777777" w:rsidR="005B3BB6" w:rsidRDefault="005B3BB6" w:rsidP="00091976">
      <w:pPr>
        <w:rPr>
          <w:sz w:val="28"/>
          <w:szCs w:val="28"/>
        </w:rPr>
      </w:pPr>
    </w:p>
    <w:p w14:paraId="3656B9AB" w14:textId="77777777" w:rsidR="005B3BB6" w:rsidRDefault="005B3BB6" w:rsidP="00091976">
      <w:pPr>
        <w:rPr>
          <w:sz w:val="28"/>
          <w:szCs w:val="28"/>
        </w:rPr>
      </w:pPr>
    </w:p>
    <w:p w14:paraId="45FB0818" w14:textId="77777777" w:rsidR="005B3BB6" w:rsidRDefault="005B3BB6" w:rsidP="00091976">
      <w:pPr>
        <w:rPr>
          <w:sz w:val="28"/>
          <w:szCs w:val="28"/>
        </w:rPr>
      </w:pPr>
    </w:p>
    <w:p w14:paraId="049F31CB" w14:textId="77777777" w:rsidR="005B3BB6" w:rsidRDefault="005B3BB6" w:rsidP="00091976">
      <w:pPr>
        <w:rPr>
          <w:sz w:val="28"/>
          <w:szCs w:val="28"/>
        </w:rPr>
      </w:pPr>
    </w:p>
    <w:p w14:paraId="53128261" w14:textId="77777777" w:rsidR="005B3BB6" w:rsidRDefault="005B3BB6" w:rsidP="00091976">
      <w:pPr>
        <w:rPr>
          <w:sz w:val="28"/>
          <w:szCs w:val="28"/>
        </w:rPr>
      </w:pPr>
    </w:p>
    <w:p w14:paraId="62486C05" w14:textId="77777777" w:rsidR="005B3BB6" w:rsidRDefault="005B3BB6" w:rsidP="00091976">
      <w:pPr>
        <w:rPr>
          <w:sz w:val="28"/>
          <w:szCs w:val="28"/>
        </w:rPr>
      </w:pPr>
    </w:p>
    <w:p w14:paraId="4101652C" w14:textId="77777777" w:rsidR="005B3BB6" w:rsidRDefault="005B3BB6" w:rsidP="00091976">
      <w:pPr>
        <w:rPr>
          <w:sz w:val="28"/>
          <w:szCs w:val="28"/>
        </w:rPr>
      </w:pPr>
    </w:p>
    <w:p w14:paraId="4B99056E" w14:textId="77777777" w:rsidR="005B3BB6" w:rsidRDefault="005B3BB6" w:rsidP="00091976">
      <w:pPr>
        <w:rPr>
          <w:sz w:val="28"/>
          <w:szCs w:val="28"/>
        </w:rPr>
      </w:pPr>
    </w:p>
    <w:p w14:paraId="1299C43A" w14:textId="77777777" w:rsidR="005B3BB6" w:rsidRDefault="005B3BB6" w:rsidP="00091976">
      <w:pPr>
        <w:rPr>
          <w:sz w:val="28"/>
          <w:szCs w:val="28"/>
        </w:rPr>
      </w:pPr>
    </w:p>
    <w:p w14:paraId="4DDBEF00" w14:textId="77777777" w:rsidR="005B3BB6" w:rsidRDefault="005B3BB6" w:rsidP="00091976">
      <w:pPr>
        <w:rPr>
          <w:sz w:val="28"/>
          <w:szCs w:val="28"/>
        </w:rPr>
      </w:pPr>
    </w:p>
    <w:p w14:paraId="3461D779" w14:textId="77777777" w:rsidR="005B3BB6" w:rsidRDefault="005B3BB6" w:rsidP="00091976">
      <w:pPr>
        <w:rPr>
          <w:sz w:val="28"/>
          <w:szCs w:val="28"/>
        </w:rPr>
      </w:pPr>
    </w:p>
    <w:p w14:paraId="3CF2D8B6" w14:textId="77777777" w:rsidR="005B3BB6" w:rsidRDefault="005B3BB6" w:rsidP="00091976">
      <w:pPr>
        <w:rPr>
          <w:sz w:val="28"/>
          <w:szCs w:val="28"/>
        </w:rPr>
      </w:pPr>
    </w:p>
    <w:p w14:paraId="0FB78278" w14:textId="77777777" w:rsidR="005B3BB6" w:rsidRDefault="005B3BB6" w:rsidP="00091976">
      <w:pPr>
        <w:rPr>
          <w:sz w:val="28"/>
          <w:szCs w:val="28"/>
        </w:rPr>
      </w:pPr>
    </w:p>
    <w:p w14:paraId="1FC39945" w14:textId="77777777" w:rsidR="005B3BB6" w:rsidRDefault="005B3BB6" w:rsidP="00091976">
      <w:pPr>
        <w:rPr>
          <w:sz w:val="28"/>
          <w:szCs w:val="28"/>
        </w:rPr>
      </w:pPr>
    </w:p>
    <w:p w14:paraId="26D2E25E" w14:textId="2629D292" w:rsidR="00091976" w:rsidRPr="005B3BB6" w:rsidRDefault="07EA706D" w:rsidP="00091976">
      <w:pPr>
        <w:rPr>
          <w:sz w:val="28"/>
          <w:szCs w:val="28"/>
          <w:lang w:val="fr-FR"/>
        </w:rPr>
      </w:pPr>
      <w:r w:rsidRPr="07EA706D">
        <w:rPr>
          <w:sz w:val="28"/>
          <w:szCs w:val="28"/>
          <w:lang w:val="fr-FR"/>
        </w:rPr>
        <w:lastRenderedPageBreak/>
        <w:t xml:space="preserve">RETIREZ LES DEUX VIS AVANT ET LES QUATRE VIS LATÉRALES INDIQUÉES PAR LES FLÈCHES ORANGE QUI FIXENT LE GROUPE DE COUPE AU CADRE </w:t>
      </w:r>
      <w:proofErr w:type="gramStart"/>
      <w:r w:rsidRPr="07EA706D">
        <w:rPr>
          <w:sz w:val="28"/>
          <w:szCs w:val="28"/>
          <w:lang w:val="fr-FR"/>
        </w:rPr>
        <w:t>D’ ORMA</w:t>
      </w:r>
      <w:proofErr w:type="gramEnd"/>
    </w:p>
    <w:p w14:paraId="1EF1307F" w14:textId="77777777" w:rsidR="00091976" w:rsidRDefault="00091976" w:rsidP="0009197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3B62F3D" wp14:editId="07777777">
                <wp:simplePos x="0" y="0"/>
                <wp:positionH relativeFrom="column">
                  <wp:posOffset>2263775</wp:posOffset>
                </wp:positionH>
                <wp:positionV relativeFrom="paragraph">
                  <wp:posOffset>1389380</wp:posOffset>
                </wp:positionV>
                <wp:extent cx="815340" cy="1234440"/>
                <wp:effectExtent l="57150" t="38100" r="41910" b="80010"/>
                <wp:wrapNone/>
                <wp:docPr id="6" name="Connettore 2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340" cy="1234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3DC8D99">
              <v:shapetype id="_x0000_t32" coordsize="21600,21600" o:oned="t" filled="f" o:spt="32" path="m,l21600,21600e" w14:anchorId="2CBD1601">
                <v:path fillok="f" arrowok="t" o:connecttype="none"/>
                <o:lock v:ext="edit" shapetype="t"/>
              </v:shapetype>
              <v:shape id="Connettore 2 6" style="position:absolute;margin-left:178.25pt;margin-top:109.4pt;width:64.2pt;height:97.2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6673B90" wp14:editId="07777777">
                <wp:simplePos x="0" y="0"/>
                <wp:positionH relativeFrom="column">
                  <wp:posOffset>3582035</wp:posOffset>
                </wp:positionH>
                <wp:positionV relativeFrom="paragraph">
                  <wp:posOffset>1389380</wp:posOffset>
                </wp:positionV>
                <wp:extent cx="868680" cy="1234440"/>
                <wp:effectExtent l="57150" t="38100" r="64770" b="80010"/>
                <wp:wrapNone/>
                <wp:docPr id="5" name="Connettore 2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8680" cy="1234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6A87B0D2">
              <v:shape id="Connettore 2 5" style="position:absolute;margin-left:282.05pt;margin-top:109.4pt;width:68.4pt;height:97.2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" w14:anchorId="27DD7431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DE37D0" wp14:editId="073FB612">
            <wp:extent cx="6512559" cy="4884420"/>
            <wp:effectExtent l="0" t="0" r="317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35397" cy="490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2CB0E" w14:textId="77777777" w:rsidR="00091976" w:rsidRPr="00091976" w:rsidRDefault="00091976" w:rsidP="00091976">
      <w:pPr>
        <w:rPr>
          <w:sz w:val="28"/>
          <w:szCs w:val="28"/>
        </w:rPr>
      </w:pPr>
    </w:p>
    <w:p w14:paraId="34CE0A41" w14:textId="77777777" w:rsidR="00091976" w:rsidRDefault="00091976" w:rsidP="00091976">
      <w:pPr>
        <w:rPr>
          <w:noProof/>
        </w:rPr>
      </w:pPr>
    </w:p>
    <w:p w14:paraId="60F3325B" w14:textId="77777777" w:rsidR="00091976" w:rsidRDefault="00091976" w:rsidP="0009197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BA1062E" wp14:editId="07777777">
                <wp:simplePos x="0" y="0"/>
                <wp:positionH relativeFrom="column">
                  <wp:posOffset>3658235</wp:posOffset>
                </wp:positionH>
                <wp:positionV relativeFrom="paragraph">
                  <wp:posOffset>2327910</wp:posOffset>
                </wp:positionV>
                <wp:extent cx="594360" cy="1264920"/>
                <wp:effectExtent l="57150" t="38100" r="72390" b="87630"/>
                <wp:wrapNone/>
                <wp:docPr id="11" name="Connettore 2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4360" cy="1264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1D5F0884">
              <v:shape id="Connettore 2 11" style="position:absolute;margin-left:288.05pt;margin-top:183.3pt;width:46.8pt;height:99.6pt;flip:x 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" w14:anchorId="5F676AAC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6486708" wp14:editId="07777777">
                <wp:simplePos x="0" y="0"/>
                <wp:positionH relativeFrom="column">
                  <wp:posOffset>2256155</wp:posOffset>
                </wp:positionH>
                <wp:positionV relativeFrom="paragraph">
                  <wp:posOffset>2175510</wp:posOffset>
                </wp:positionV>
                <wp:extent cx="624840" cy="1417320"/>
                <wp:effectExtent l="76200" t="38100" r="60960" b="87630"/>
                <wp:wrapNone/>
                <wp:docPr id="9" name="Connettore 2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4840" cy="14173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47B0EE7E">
              <v:shape id="Connettore 2 9" style="position:absolute;margin-left:177.65pt;margin-top:171.3pt;width:49.2pt;height:111.6pt;flip:x 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" w14:anchorId="5B0A13FE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21371CC" wp14:editId="35DB5348">
            <wp:extent cx="5547360" cy="416052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BF3C5" w14:textId="77777777" w:rsidR="00091976" w:rsidRDefault="00091976" w:rsidP="00091976">
      <w:pPr>
        <w:rPr>
          <w:noProof/>
        </w:rPr>
      </w:pPr>
    </w:p>
    <w:p w14:paraId="6D98A12B" w14:textId="77777777" w:rsidR="00091976" w:rsidRDefault="00091976" w:rsidP="00091976">
      <w:pPr>
        <w:rPr>
          <w:noProof/>
        </w:rPr>
      </w:pPr>
    </w:p>
    <w:p w14:paraId="64D49ADC" w14:textId="77777777" w:rsidR="00091976" w:rsidRDefault="00091976" w:rsidP="0009197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01AAF47" wp14:editId="07777777">
                <wp:simplePos x="0" y="0"/>
                <wp:positionH relativeFrom="column">
                  <wp:posOffset>3521075</wp:posOffset>
                </wp:positionH>
                <wp:positionV relativeFrom="paragraph">
                  <wp:posOffset>2335530</wp:posOffset>
                </wp:positionV>
                <wp:extent cx="579120" cy="1333500"/>
                <wp:effectExtent l="57150" t="38100" r="49530" b="76200"/>
                <wp:wrapNone/>
                <wp:docPr id="13" name="Connettore 2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120" cy="1333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2855E320">
              <v:shape id="Connettore 2 13" style="position:absolute;margin-left:277.25pt;margin-top:183.9pt;width:45.6pt;height:10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" w14:anchorId="31246519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3C26FE3" wp14:editId="07777777">
                <wp:simplePos x="0" y="0"/>
                <wp:positionH relativeFrom="column">
                  <wp:posOffset>1898015</wp:posOffset>
                </wp:positionH>
                <wp:positionV relativeFrom="paragraph">
                  <wp:posOffset>2335530</wp:posOffset>
                </wp:positionV>
                <wp:extent cx="670560" cy="1295400"/>
                <wp:effectExtent l="57150" t="38100" r="53340" b="76200"/>
                <wp:wrapNone/>
                <wp:docPr id="12" name="Connettore 2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0560" cy="1295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2BD98C26">
              <v:shape id="Connettore 2 12" style="position:absolute;margin-left:149.45pt;margin-top:183.9pt;width:52.8pt;height:102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f79646 [3209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" w14:anchorId="5E7FB2BB">
                <v:stroke endarrow="block"/>
                <v:shadow on="t" color="black" opacity="22937f" offset="0,.63889mm" origin=",.5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010A219" wp14:editId="6F7BC9F4">
            <wp:extent cx="5547360" cy="416052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6DB82" w14:textId="77777777" w:rsidR="00091976" w:rsidRDefault="00091976" w:rsidP="00091976">
      <w:pPr>
        <w:jc w:val="right"/>
        <w:rPr>
          <w:sz w:val="28"/>
          <w:szCs w:val="28"/>
        </w:rPr>
      </w:pPr>
    </w:p>
    <w:p w14:paraId="5997CC1D" w14:textId="77777777" w:rsidR="00091976" w:rsidRDefault="00091976" w:rsidP="00091976">
      <w:pPr>
        <w:rPr>
          <w:sz w:val="28"/>
          <w:szCs w:val="28"/>
        </w:rPr>
      </w:pPr>
    </w:p>
    <w:p w14:paraId="685F114E" w14:textId="77777777" w:rsidR="00091976" w:rsidRPr="005B3BB6" w:rsidRDefault="005B3BB6" w:rsidP="00091976">
      <w:pPr>
        <w:rPr>
          <w:sz w:val="28"/>
          <w:szCs w:val="28"/>
          <w:lang w:val="fr-FR"/>
        </w:rPr>
      </w:pPr>
      <w:r w:rsidRPr="005B3BB6">
        <w:rPr>
          <w:sz w:val="28"/>
          <w:szCs w:val="28"/>
          <w:lang w:val="fr-FR"/>
        </w:rPr>
        <w:t>DÉBRANCHEZ LE CÂBLAGE DU GROUPE DE COUPE DE LA CARTE ÉLECTRONIQUE PRINCIPALE ET ENLEVEZ LE GROUPE DE COUPE</w:t>
      </w:r>
    </w:p>
    <w:p w14:paraId="7A22F8CA" w14:textId="77777777" w:rsidR="00091976" w:rsidRDefault="00D90084" w:rsidP="0009197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17AC938" wp14:editId="0E866DBF">
                <wp:simplePos x="0" y="0"/>
                <wp:positionH relativeFrom="column">
                  <wp:posOffset>2096135</wp:posOffset>
                </wp:positionH>
                <wp:positionV relativeFrom="paragraph">
                  <wp:posOffset>2012950</wp:posOffset>
                </wp:positionV>
                <wp:extent cx="2118360" cy="967740"/>
                <wp:effectExtent l="0" t="0" r="15240" b="22860"/>
                <wp:wrapNone/>
                <wp:docPr id="46" name="Ova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8360" cy="96774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39931496">
              <v:oval id="Ovale 46" style="position:absolute;margin-left:165.05pt;margin-top:158.5pt;width:166.8pt;height:76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#f79646" strokeweight="2pt" w14:anchorId="45805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"/>
            </w:pict>
          </mc:Fallback>
        </mc:AlternateContent>
      </w:r>
      <w:r w:rsidR="00091976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359DEBF" wp14:editId="07777777">
                <wp:simplePos x="0" y="0"/>
                <wp:positionH relativeFrom="column">
                  <wp:posOffset>2096135</wp:posOffset>
                </wp:positionH>
                <wp:positionV relativeFrom="paragraph">
                  <wp:posOffset>869950</wp:posOffset>
                </wp:positionV>
                <wp:extent cx="2118360" cy="967740"/>
                <wp:effectExtent l="0" t="0" r="15240" b="22860"/>
                <wp:wrapNone/>
                <wp:docPr id="18" name="Ova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8360" cy="96774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546282F3">
              <v:oval id="Ovale 18" style="position:absolute;margin-left:165.05pt;margin-top:68.5pt;width:166.8pt;height:76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#f79646 [3209]" strokeweight="2pt" w14:anchorId="5CF1730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"/>
            </w:pict>
          </mc:Fallback>
        </mc:AlternateContent>
      </w:r>
      <w:r w:rsidR="00091976">
        <w:rPr>
          <w:noProof/>
        </w:rPr>
        <w:drawing>
          <wp:inline distT="0" distB="0" distL="0" distR="0" wp14:anchorId="72050677" wp14:editId="3D64C30E">
            <wp:extent cx="5189220" cy="691879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93999" cy="692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FD37" w14:textId="77777777" w:rsidR="00091976" w:rsidRDefault="00091976" w:rsidP="00091976">
      <w:pPr>
        <w:rPr>
          <w:sz w:val="28"/>
          <w:szCs w:val="28"/>
        </w:rPr>
      </w:pPr>
    </w:p>
    <w:p w14:paraId="6070F5C1" w14:textId="2A455018" w:rsidR="00091976" w:rsidRPr="005B3BB6" w:rsidRDefault="30B8F2F5" w:rsidP="005B3BB6">
      <w:pPr>
        <w:rPr>
          <w:sz w:val="28"/>
          <w:szCs w:val="28"/>
          <w:lang w:val="fr-FR"/>
        </w:rPr>
      </w:pPr>
      <w:r w:rsidRPr="30B8F2F5">
        <w:rPr>
          <w:sz w:val="28"/>
          <w:szCs w:val="28"/>
          <w:lang w:val="fr-FR"/>
        </w:rPr>
        <w:t>REMPLACER LE GROUPE DE COUPE EN RECONNECTANT LE CÂBLAGE À LA CARTE ÉLECTRONIQUE PRINCIPALE ET RÉASSEMBLER ORMA À NOUVEAU</w:t>
      </w:r>
    </w:p>
    <w:sectPr w:rsidR="00091976" w:rsidRPr="005B3BB6" w:rsidSect="004C356A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FEE7F3" w14:textId="77777777" w:rsidR="00B83D46" w:rsidRDefault="00B83D46">
      <w:r>
        <w:separator/>
      </w:r>
    </w:p>
  </w:endnote>
  <w:endnote w:type="continuationSeparator" w:id="0">
    <w:p w14:paraId="28419DA0" w14:textId="77777777" w:rsidR="00B83D46" w:rsidRDefault="00B83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vers">
    <w:panose1 w:val="020B0503020202020204"/>
    <w:charset w:val="00"/>
    <w:family w:val="swiss"/>
    <w:pitch w:val="variable"/>
    <w:sig w:usb0="80000287" w:usb1="00000000" w:usb2="00000000" w:usb3="00000000" w:csb0="0000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699379" w14:textId="77777777" w:rsidR="006B40E0" w:rsidRDefault="006B40E0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Borders>
        <w:top w:val="double" w:sz="4" w:space="0" w:color="808080" w:themeColor="background1" w:themeShade="80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688"/>
      <w:gridCol w:w="516"/>
    </w:tblGrid>
    <w:tr w:rsidR="00F05B8C" w:rsidRPr="00F05B8C" w14:paraId="2322DD10" w14:textId="77777777" w:rsidTr="00F05B8C">
      <w:trPr>
        <w:cantSplit/>
        <w:jc w:val="right"/>
      </w:trPr>
      <w:tc>
        <w:tcPr>
          <w:tcW w:w="4747" w:type="pct"/>
          <w:vAlign w:val="center"/>
        </w:tcPr>
        <w:p w14:paraId="590EDE27" w14:textId="77777777" w:rsidR="00D52485" w:rsidRPr="00DB0D5F" w:rsidRDefault="00D52485" w:rsidP="00BE287A">
          <w:pPr>
            <w:spacing w:before="60" w:after="60"/>
            <w:rPr>
              <w:rFonts w:ascii="Verdana" w:hAnsi="Verdana" w:cs="Arial"/>
              <w:color w:val="1F497D" w:themeColor="text2"/>
              <w:sz w:val="10"/>
              <w:szCs w:val="10"/>
            </w:rPr>
          </w:pP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Ref.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FILENAME  \p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B86B75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C:\Users\pezzigap\Desktop\ISTRUZIONI GRUPPO ORMA_FR.docx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-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CREATEDATE  \@ "dd.MM.yyyy"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B86B75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28.10.2020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</w:p>
      </w:tc>
      <w:tc>
        <w:tcPr>
          <w:tcW w:w="253" w:type="pct"/>
          <w:vAlign w:val="center"/>
        </w:tcPr>
        <w:p w14:paraId="4EFA198C" w14:textId="77777777" w:rsidR="00D52485" w:rsidRPr="00F05B8C" w:rsidRDefault="000C4C36" w:rsidP="003D6DB0">
          <w:pPr>
            <w:spacing w:before="60" w:after="60"/>
            <w:jc w:val="center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begin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instrText xml:space="preserve"> PAGE   \* MERGEFORMAT </w:instrTex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separate"/>
          </w:r>
          <w:r w:rsid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2</w: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end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t xml:space="preserve"> - </w: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begin"/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instrText xml:space="preserve"> NUMPAGES   \* MERGEFORMAT </w:instrTex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separate"/>
          </w:r>
          <w:r w:rsidR="00DC3290" w:rsidRP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2</w:t>
          </w:r>
          <w:r w:rsidR="00D96983" w:rsidRPr="00F05B8C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fldChar w:fldCharType="end"/>
          </w:r>
        </w:p>
      </w:tc>
    </w:tr>
  </w:tbl>
  <w:p w14:paraId="738610EB" w14:textId="77777777" w:rsidR="00D52485" w:rsidRDefault="00D52485" w:rsidP="000638CE">
    <w:pPr>
      <w:pStyle w:val="Pieddepage"/>
      <w:tabs>
        <w:tab w:val="clear" w:pos="4819"/>
        <w:tab w:val="clear" w:pos="9638"/>
        <w:tab w:val="left" w:pos="1180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E523C" w14:textId="77777777" w:rsidR="00D52485" w:rsidRPr="000638CE" w:rsidRDefault="00D52485" w:rsidP="00676B97">
    <w:pPr>
      <w:pStyle w:val="Pieddepage"/>
      <w:tabs>
        <w:tab w:val="clear" w:pos="4819"/>
        <w:tab w:val="clear" w:pos="9638"/>
        <w:tab w:val="left" w:pos="915"/>
      </w:tabs>
      <w:rPr>
        <w:sz w:val="2"/>
        <w:szCs w:val="2"/>
      </w:rPr>
    </w:pPr>
    <w:r>
      <w:tab/>
    </w:r>
  </w:p>
  <w:tbl>
    <w:tblPr>
      <w:tblW w:w="5000" w:type="pct"/>
      <w:jc w:val="right"/>
      <w:tblBorders>
        <w:top w:val="double" w:sz="4" w:space="0" w:color="808080" w:themeColor="background1" w:themeShade="80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565"/>
      <w:gridCol w:w="1982"/>
      <w:gridCol w:w="2367"/>
      <w:gridCol w:w="1480"/>
      <w:gridCol w:w="810"/>
    </w:tblGrid>
    <w:tr w:rsidR="00F05B8C" w:rsidRPr="00F05B8C" w14:paraId="663D54BF" w14:textId="77777777" w:rsidTr="00F05B8C">
      <w:trPr>
        <w:cantSplit/>
        <w:jc w:val="right"/>
      </w:trPr>
      <w:tc>
        <w:tcPr>
          <w:tcW w:w="1747" w:type="pct"/>
          <w:vAlign w:val="center"/>
        </w:tcPr>
        <w:p w14:paraId="3FC77ACF" w14:textId="77777777" w:rsidR="00D52485" w:rsidRPr="005B3BB6" w:rsidRDefault="00DC3290" w:rsidP="00B711D1">
          <w:pPr>
            <w:rPr>
              <w:rFonts w:ascii="Arial" w:hAnsi="Arial" w:cs="Arial"/>
              <w:b/>
              <w:color w:val="1F497D" w:themeColor="text2"/>
              <w:sz w:val="16"/>
              <w:szCs w:val="16"/>
            </w:rPr>
          </w:pPr>
          <w:r w:rsidRPr="005B3BB6">
            <w:rPr>
              <w:rFonts w:ascii="Arial" w:hAnsi="Arial" w:cs="Arial"/>
              <w:b/>
              <w:color w:val="1F497D" w:themeColor="text2"/>
              <w:sz w:val="16"/>
              <w:szCs w:val="16"/>
            </w:rPr>
            <w:t xml:space="preserve">TECNO-GAZ </w:t>
          </w:r>
          <w:r w:rsidR="00D52485" w:rsidRPr="005B3BB6">
            <w:rPr>
              <w:rFonts w:ascii="Arial" w:hAnsi="Arial" w:cs="Arial"/>
              <w:b/>
              <w:color w:val="1F497D" w:themeColor="text2"/>
              <w:sz w:val="16"/>
              <w:szCs w:val="16"/>
            </w:rPr>
            <w:t xml:space="preserve">S.p.A </w:t>
          </w:r>
        </w:p>
        <w:p w14:paraId="387186CF" w14:textId="77777777" w:rsidR="00D52485" w:rsidRPr="005B3BB6" w:rsidRDefault="005347D7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>Capitale Sociale € 28</w:t>
          </w:r>
          <w:r w:rsidR="00D52485"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0.000 </w:t>
          </w:r>
          <w:proofErr w:type="spellStart"/>
          <w:r w:rsidR="00D52485"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>i.v</w:t>
          </w:r>
          <w:proofErr w:type="spellEnd"/>
          <w:r w:rsidR="00D52485"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. </w:t>
          </w:r>
        </w:p>
        <w:p w14:paraId="5808A53E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Partita IVA IT00570950345   </w:t>
          </w:r>
        </w:p>
        <w:p w14:paraId="772E2E49" w14:textId="77777777" w:rsidR="00D52485" w:rsidRPr="005B3BB6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R.E.A. PR  138927 </w:t>
          </w:r>
        </w:p>
        <w:p w14:paraId="55BD127A" w14:textId="77777777" w:rsidR="00CC73E3" w:rsidRPr="005B3BB6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Iscrizione</w:t>
          </w: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al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Registro</w:t>
          </w: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delle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Imprese</w:t>
          </w: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di Parma</w:t>
          </w:r>
          <w:r w:rsidR="00CC73E3"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</w:t>
          </w:r>
        </w:p>
        <w:p w14:paraId="73541890" w14:textId="77777777" w:rsidR="00D52485" w:rsidRPr="005B3BB6" w:rsidRDefault="00CC73E3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e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Codice Fiscale </w:t>
          </w:r>
          <w:r w:rsidR="006B40E0"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00570950345</w:t>
          </w:r>
        </w:p>
        <w:p w14:paraId="0887E87D" w14:textId="77777777" w:rsidR="00B711D1" w:rsidRPr="00DB0D5F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DB0D5F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tel. +39 0521 83.80   </w:t>
          </w:r>
          <w:r w:rsidR="00D65DED" w:rsidRPr="00DB0D5F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   </w:t>
          </w:r>
          <w:r w:rsidRPr="00DB0D5F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fax +39 0521 83.33.91 </w:t>
          </w:r>
        </w:p>
        <w:p w14:paraId="2FD23F9C" w14:textId="77777777" w:rsidR="00B711D1" w:rsidRPr="00DB0D5F" w:rsidRDefault="00B83D46" w:rsidP="00D65DED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hyperlink r:id="rId1" w:history="1">
            <w:r w:rsidR="00B711D1" w:rsidRPr="00DB0D5F">
              <w:rPr>
                <w:rStyle w:val="Lienhypertexte"/>
                <w:rFonts w:ascii="Arial" w:hAnsi="Arial" w:cs="Arial"/>
                <w:color w:val="1F497D" w:themeColor="text2"/>
                <w:sz w:val="12"/>
                <w:szCs w:val="12"/>
                <w:u w:val="none"/>
              </w:rPr>
              <w:t>info@tecnogaz.com</w:t>
            </w:r>
          </w:hyperlink>
          <w:r w:rsidR="00B711D1" w:rsidRPr="00DB0D5F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</w:t>
          </w:r>
          <w:r w:rsidR="00D65DED" w:rsidRPr="00DB0D5F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</w:t>
          </w:r>
          <w:r w:rsidR="00B711D1" w:rsidRPr="00DB0D5F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   www.tecnogaz.com</w:t>
          </w:r>
        </w:p>
      </w:tc>
      <w:tc>
        <w:tcPr>
          <w:tcW w:w="971" w:type="pct"/>
          <w:vAlign w:val="center"/>
        </w:tcPr>
        <w:p w14:paraId="2CDFFF72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Sede | Headquarters</w:t>
          </w:r>
        </w:p>
        <w:p w14:paraId="04F35B36" w14:textId="77777777" w:rsidR="00D52485" w:rsidRPr="005B3BB6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Strada</w:t>
          </w: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Cavalli, n</w:t>
          </w:r>
          <w:r w:rsidR="00B711D1"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. </w:t>
          </w: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4 </w:t>
          </w:r>
        </w:p>
        <w:p w14:paraId="5DE4B3E7" w14:textId="77777777" w:rsidR="00D52485" w:rsidRPr="005B3BB6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C.A.P. 43038 </w:t>
          </w:r>
        </w:p>
        <w:p w14:paraId="51AF307C" w14:textId="77777777" w:rsidR="00B711D1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>Sal</w:t>
          </w:r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a Baganza </w:t>
          </w:r>
        </w:p>
        <w:p w14:paraId="471055FA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Parma</w:t>
          </w:r>
        </w:p>
        <w:p w14:paraId="20E8BB0E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  <w:tc>
        <w:tcPr>
          <w:tcW w:w="1160" w:type="pct"/>
          <w:vAlign w:val="center"/>
        </w:tcPr>
        <w:p w14:paraId="5100CD8F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 xml:space="preserve">Stabilimento 2 | </w:t>
          </w:r>
          <w:proofErr w:type="spellStart"/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Factory</w:t>
          </w:r>
          <w:proofErr w:type="spellEnd"/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 xml:space="preserve"> 2</w:t>
          </w:r>
        </w:p>
        <w:p w14:paraId="3FCE677A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Via VIII Marzo, n. 4</w:t>
          </w:r>
        </w:p>
        <w:p w14:paraId="48B7D71F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C.A.P. 42025 </w:t>
          </w:r>
        </w:p>
        <w:p w14:paraId="28EED560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Cavriago </w:t>
          </w:r>
        </w:p>
        <w:p w14:paraId="395ECF66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Reggio nell’Emilia</w:t>
          </w:r>
        </w:p>
        <w:p w14:paraId="748EE962" w14:textId="77777777" w:rsidR="00D52485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  <w:tc>
        <w:tcPr>
          <w:tcW w:w="1122" w:type="pct"/>
          <w:gridSpan w:val="2"/>
          <w:vAlign w:val="center"/>
        </w:tcPr>
        <w:p w14:paraId="320DDB77" w14:textId="77777777" w:rsidR="00D52485" w:rsidRPr="00DB0D5F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DB0D5F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Magazzino | Warehouse</w:t>
          </w:r>
        </w:p>
        <w:p w14:paraId="328D909C" w14:textId="77777777" w:rsidR="00B711D1" w:rsidRPr="005B3BB6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Via Aldo Moro</w:t>
          </w: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, n. 9 </w:t>
          </w:r>
        </w:p>
        <w:p w14:paraId="59FC6EB3" w14:textId="77777777" w:rsidR="00B711D1" w:rsidRPr="005B3BB6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C.A.P. 43038 </w:t>
          </w:r>
        </w:p>
        <w:p w14:paraId="3C876816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5B3BB6">
            <w:rPr>
              <w:rFonts w:ascii="Arial" w:hAnsi="Arial" w:cs="Arial"/>
              <w:color w:val="1F497D" w:themeColor="text2"/>
              <w:sz w:val="12"/>
              <w:szCs w:val="12"/>
            </w:rPr>
            <w:t>Sal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a Baganza </w:t>
          </w:r>
        </w:p>
        <w:p w14:paraId="091E56A2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Parma</w:t>
          </w:r>
        </w:p>
        <w:p w14:paraId="51C0E47D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</w:tr>
    <w:tr w:rsidR="00F05B8C" w:rsidRPr="00F05B8C" w14:paraId="2D7119AA" w14:textId="77777777" w:rsidTr="00F05B8C">
      <w:trPr>
        <w:cantSplit/>
        <w:jc w:val="right"/>
      </w:trPr>
      <w:tc>
        <w:tcPr>
          <w:tcW w:w="4603" w:type="pct"/>
          <w:gridSpan w:val="4"/>
          <w:vAlign w:val="center"/>
        </w:tcPr>
        <w:p w14:paraId="52E56223" w14:textId="77777777" w:rsidR="007C352A" w:rsidRPr="00F05B8C" w:rsidRDefault="007C352A" w:rsidP="0048770E">
          <w:pPr>
            <w:spacing w:before="60" w:after="60"/>
            <w:rPr>
              <w:rFonts w:ascii="Verdana" w:hAnsi="Verdana" w:cs="Arial"/>
              <w:i/>
              <w:color w:val="1F497D" w:themeColor="text2"/>
              <w:sz w:val="10"/>
              <w:szCs w:val="10"/>
            </w:rPr>
          </w:pPr>
        </w:p>
        <w:p w14:paraId="74334CFE" w14:textId="77777777" w:rsidR="00D52485" w:rsidRPr="00DB0D5F" w:rsidRDefault="00D52485" w:rsidP="0048770E">
          <w:pPr>
            <w:spacing w:before="60" w:after="60"/>
            <w:rPr>
              <w:rFonts w:ascii="Verdana" w:hAnsi="Verdana" w:cs="Arial"/>
              <w:i/>
              <w:color w:val="1F497D" w:themeColor="text2"/>
              <w:sz w:val="8"/>
              <w:szCs w:val="8"/>
            </w:rPr>
          </w:pP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Ref.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FILENAME  \p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B86B75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C:\Users\pezzigap\Desktop\ISTRUZIONI GRUPPO ORMA_FR.docx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-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CREATEDATE  \@ "dd.MM.yyyy"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B86B75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28.10.2020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</w:t>
          </w:r>
        </w:p>
      </w:tc>
      <w:tc>
        <w:tcPr>
          <w:tcW w:w="397" w:type="pct"/>
          <w:vAlign w:val="center"/>
        </w:tcPr>
        <w:p w14:paraId="5569D469" w14:textId="77777777" w:rsidR="00D52485" w:rsidRPr="00F05B8C" w:rsidRDefault="000C4C36" w:rsidP="003D6DB0">
          <w:pPr>
            <w:spacing w:before="60" w:after="60"/>
            <w:jc w:val="right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begin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instrText xml:space="preserve"> PAGE   \* MERGEFORMAT </w:instrTex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separate"/>
          </w:r>
          <w:r w:rsid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1</w: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end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t xml:space="preserve"> - </w: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begin"/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instrText xml:space="preserve"> NUMPAGES   \* MERGEFORMAT </w:instrTex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separate"/>
          </w:r>
          <w:r w:rsidR="00DC3290" w:rsidRP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1</w:t>
          </w:r>
          <w:r w:rsidR="00D96983" w:rsidRPr="00F05B8C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fldChar w:fldCharType="end"/>
          </w:r>
        </w:p>
      </w:tc>
    </w:tr>
  </w:tbl>
  <w:p w14:paraId="07547A01" w14:textId="77777777" w:rsidR="00D52485" w:rsidRPr="005347D7" w:rsidRDefault="00D52485" w:rsidP="007C352A">
    <w:pPr>
      <w:pStyle w:val="Pieddepage"/>
      <w:tabs>
        <w:tab w:val="clear" w:pos="4819"/>
        <w:tab w:val="clear" w:pos="9638"/>
        <w:tab w:val="left" w:pos="915"/>
      </w:tabs>
      <w:jc w:val="both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7606EA" w14:textId="77777777" w:rsidR="00B83D46" w:rsidRDefault="00B83D46">
      <w:r>
        <w:separator/>
      </w:r>
    </w:p>
  </w:footnote>
  <w:footnote w:type="continuationSeparator" w:id="0">
    <w:p w14:paraId="0812A1D1" w14:textId="77777777" w:rsidR="00B83D46" w:rsidRDefault="00B83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4A5D23" w14:textId="77777777" w:rsidR="006B40E0" w:rsidRDefault="006B40E0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3259"/>
      <w:gridCol w:w="3259"/>
      <w:gridCol w:w="3260"/>
    </w:tblGrid>
    <w:tr w:rsidR="00F05B8C" w:rsidRPr="00F05B8C" w14:paraId="6A8D32BC" w14:textId="77777777" w:rsidTr="07EA706D">
      <w:tc>
        <w:tcPr>
          <w:tcW w:w="3259" w:type="dxa"/>
          <w:vAlign w:val="center"/>
        </w:tcPr>
        <w:p w14:paraId="720B088A" w14:textId="77777777" w:rsidR="00D52485" w:rsidRPr="00F05B8C" w:rsidRDefault="004C356A" w:rsidP="004C356A">
          <w:pPr>
            <w:spacing w:before="20" w:after="20"/>
            <w:rPr>
              <w:rFonts w:ascii="Verdana" w:hAnsi="Verdana" w:cs="Consolas"/>
              <w:i/>
              <w:color w:val="1F497D" w:themeColor="text2"/>
              <w:sz w:val="4"/>
              <w:szCs w:val="4"/>
            </w:rPr>
          </w:pPr>
          <w:r w:rsidRPr="00F05B8C">
            <w:rPr>
              <w:rFonts w:ascii="Verdana" w:hAnsi="Verdana" w:cs="Consolas"/>
              <w:i/>
              <w:color w:val="1F497D" w:themeColor="text2"/>
              <w:sz w:val="4"/>
              <w:szCs w:val="4"/>
            </w:rPr>
            <w:t>AQM012 Rev.24 del 07/01/2015</w:t>
          </w:r>
        </w:p>
      </w:tc>
      <w:tc>
        <w:tcPr>
          <w:tcW w:w="3259" w:type="dxa"/>
          <w:vAlign w:val="center"/>
        </w:tcPr>
        <w:p w14:paraId="3FE9F23F" w14:textId="77777777" w:rsidR="00D52485" w:rsidRPr="00F05B8C" w:rsidRDefault="00D52485" w:rsidP="006D3411">
          <w:pPr>
            <w:spacing w:before="20" w:after="20"/>
            <w:jc w:val="center"/>
            <w:rPr>
              <w:rFonts w:ascii="Verdana" w:hAnsi="Verdana" w:cs="Consolas"/>
              <w:i/>
              <w:color w:val="1F497D" w:themeColor="text2"/>
              <w:sz w:val="6"/>
              <w:szCs w:val="6"/>
            </w:rPr>
          </w:pPr>
          <w:r w:rsidRPr="00F05B8C">
            <w:rPr>
              <w:rFonts w:ascii="Verdana" w:hAnsi="Verdana" w:cs="Consolas"/>
              <w:i/>
              <w:color w:val="1F497D" w:themeColor="text2"/>
              <w:sz w:val="6"/>
              <w:szCs w:val="6"/>
            </w:rPr>
            <w:br/>
          </w:r>
        </w:p>
      </w:tc>
      <w:tc>
        <w:tcPr>
          <w:tcW w:w="3260" w:type="dxa"/>
          <w:vAlign w:val="center"/>
        </w:tcPr>
        <w:p w14:paraId="1F72F646" w14:textId="77777777" w:rsidR="00D52485" w:rsidRPr="00F05B8C" w:rsidRDefault="00F05B8C" w:rsidP="004C356A">
          <w:pPr>
            <w:spacing w:before="20" w:after="20"/>
            <w:jc w:val="right"/>
            <w:rPr>
              <w:rFonts w:ascii="Verdana" w:hAnsi="Verdana" w:cs="Consolas"/>
              <w:i/>
              <w:color w:val="1F497D" w:themeColor="text2"/>
              <w:sz w:val="6"/>
              <w:szCs w:val="6"/>
            </w:rPr>
          </w:pPr>
          <w:r>
            <w:rPr>
              <w:noProof/>
            </w:rPr>
            <w:drawing>
              <wp:inline distT="0" distB="0" distL="0" distR="0" wp14:anchorId="5D6820DA" wp14:editId="11718BC3">
                <wp:extent cx="1519200" cy="324000"/>
                <wp:effectExtent l="0" t="0" r="5080" b="0"/>
                <wp:docPr id="2" name="Immagin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magine 2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9200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8CE6F91" w14:textId="77777777" w:rsidR="00D52485" w:rsidRPr="006D3411" w:rsidRDefault="00D52485">
    <w:pPr>
      <w:rPr>
        <w:sz w:val="10"/>
        <w:szCs w:val="1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Look w:val="04A0" w:firstRow="1" w:lastRow="0" w:firstColumn="1" w:lastColumn="0" w:noHBand="0" w:noVBand="1"/>
    </w:tblPr>
    <w:tblGrid>
      <w:gridCol w:w="5102"/>
      <w:gridCol w:w="5102"/>
    </w:tblGrid>
    <w:tr w:rsidR="004C356A" w14:paraId="6537F28F" w14:textId="77777777" w:rsidTr="07EA706D">
      <w:trPr>
        <w:trHeight w:val="1279"/>
        <w:jc w:val="right"/>
      </w:trPr>
      <w:tc>
        <w:tcPr>
          <w:tcW w:w="2500" w:type="pct"/>
          <w:vAlign w:val="center"/>
        </w:tcPr>
        <w:p w14:paraId="6DFB9E20" w14:textId="77777777" w:rsidR="004C356A" w:rsidRPr="007503B6" w:rsidRDefault="004C356A" w:rsidP="004C356A">
          <w:pPr>
            <w:rPr>
              <w:rFonts w:ascii="Univers" w:hAnsi="Univers" w:cs="Arial"/>
              <w:i/>
              <w:sz w:val="8"/>
              <w:szCs w:val="8"/>
            </w:rPr>
          </w:pPr>
        </w:p>
      </w:tc>
      <w:tc>
        <w:tcPr>
          <w:tcW w:w="2500" w:type="pct"/>
          <w:vAlign w:val="center"/>
        </w:tcPr>
        <w:p w14:paraId="70DF9E56" w14:textId="77777777" w:rsidR="004C356A" w:rsidRPr="00784EBD" w:rsidRDefault="00F05B8C" w:rsidP="004C356A">
          <w:pPr>
            <w:spacing w:before="20" w:after="120"/>
            <w:jc w:val="right"/>
            <w:rPr>
              <w:rFonts w:ascii="Arial" w:hAnsi="Arial" w:cs="Arial"/>
              <w:i/>
              <w:sz w:val="14"/>
              <w:szCs w:val="14"/>
            </w:rPr>
          </w:pPr>
          <w:r>
            <w:rPr>
              <w:noProof/>
            </w:rPr>
            <w:drawing>
              <wp:inline distT="0" distB="0" distL="0" distR="0" wp14:anchorId="7E1D9DEF" wp14:editId="26A1B520">
                <wp:extent cx="3038400" cy="648000"/>
                <wp:effectExtent l="0" t="0" r="0" b="0"/>
                <wp:docPr id="1" name="Im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magine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38400" cy="64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44E871BC" w14:textId="77777777" w:rsidR="00D52485" w:rsidRPr="006D3411" w:rsidRDefault="00D52485" w:rsidP="00F27726">
    <w:pPr>
      <w:pStyle w:val="En-tte"/>
      <w:rPr>
        <w:sz w:val="4"/>
        <w:szCs w:val="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259"/>
    <w:rsid w:val="00034AB1"/>
    <w:rsid w:val="0006351B"/>
    <w:rsid w:val="000638CE"/>
    <w:rsid w:val="00067E9A"/>
    <w:rsid w:val="00085502"/>
    <w:rsid w:val="00091976"/>
    <w:rsid w:val="000C1579"/>
    <w:rsid w:val="000C4C36"/>
    <w:rsid w:val="000E7FCA"/>
    <w:rsid w:val="000F18B6"/>
    <w:rsid w:val="000F1C0D"/>
    <w:rsid w:val="000F281A"/>
    <w:rsid w:val="001059B6"/>
    <w:rsid w:val="00122C91"/>
    <w:rsid w:val="00142088"/>
    <w:rsid w:val="001430A3"/>
    <w:rsid w:val="00165E3D"/>
    <w:rsid w:val="001669EE"/>
    <w:rsid w:val="00182E0C"/>
    <w:rsid w:val="001C45C2"/>
    <w:rsid w:val="001E31B3"/>
    <w:rsid w:val="001F0F64"/>
    <w:rsid w:val="00231C44"/>
    <w:rsid w:val="00245509"/>
    <w:rsid w:val="002512D8"/>
    <w:rsid w:val="00256F89"/>
    <w:rsid w:val="00263BAD"/>
    <w:rsid w:val="00274D69"/>
    <w:rsid w:val="002854CF"/>
    <w:rsid w:val="002F6590"/>
    <w:rsid w:val="00304FB0"/>
    <w:rsid w:val="00305E72"/>
    <w:rsid w:val="00317621"/>
    <w:rsid w:val="00345CCE"/>
    <w:rsid w:val="00347EDE"/>
    <w:rsid w:val="00366883"/>
    <w:rsid w:val="00387058"/>
    <w:rsid w:val="003C5B63"/>
    <w:rsid w:val="003D2179"/>
    <w:rsid w:val="003D6DB0"/>
    <w:rsid w:val="0040631B"/>
    <w:rsid w:val="004324D3"/>
    <w:rsid w:val="004412ED"/>
    <w:rsid w:val="004452AD"/>
    <w:rsid w:val="00474512"/>
    <w:rsid w:val="00476DCB"/>
    <w:rsid w:val="0048770E"/>
    <w:rsid w:val="004A49A3"/>
    <w:rsid w:val="004C0E54"/>
    <w:rsid w:val="004C356A"/>
    <w:rsid w:val="004C3CF4"/>
    <w:rsid w:val="004E70CA"/>
    <w:rsid w:val="005108DC"/>
    <w:rsid w:val="005347D7"/>
    <w:rsid w:val="0057194C"/>
    <w:rsid w:val="005B3BB6"/>
    <w:rsid w:val="005B47DD"/>
    <w:rsid w:val="005D3C1A"/>
    <w:rsid w:val="005E3F9A"/>
    <w:rsid w:val="00606C7E"/>
    <w:rsid w:val="00657480"/>
    <w:rsid w:val="00676B97"/>
    <w:rsid w:val="00683EBE"/>
    <w:rsid w:val="006A181B"/>
    <w:rsid w:val="006B40E0"/>
    <w:rsid w:val="006B67C4"/>
    <w:rsid w:val="006D3411"/>
    <w:rsid w:val="006E0A98"/>
    <w:rsid w:val="00704F72"/>
    <w:rsid w:val="0072091A"/>
    <w:rsid w:val="00734D06"/>
    <w:rsid w:val="00734D74"/>
    <w:rsid w:val="00747023"/>
    <w:rsid w:val="007503B6"/>
    <w:rsid w:val="00751375"/>
    <w:rsid w:val="00756B44"/>
    <w:rsid w:val="00757073"/>
    <w:rsid w:val="007635DD"/>
    <w:rsid w:val="00771876"/>
    <w:rsid w:val="00774FDD"/>
    <w:rsid w:val="00784EBD"/>
    <w:rsid w:val="007A5B6B"/>
    <w:rsid w:val="007C352A"/>
    <w:rsid w:val="007C3CCF"/>
    <w:rsid w:val="007C4180"/>
    <w:rsid w:val="007F56BC"/>
    <w:rsid w:val="008048F3"/>
    <w:rsid w:val="0082669D"/>
    <w:rsid w:val="00843F20"/>
    <w:rsid w:val="008613DB"/>
    <w:rsid w:val="00870A60"/>
    <w:rsid w:val="008912E3"/>
    <w:rsid w:val="00917519"/>
    <w:rsid w:val="0092542D"/>
    <w:rsid w:val="0094021F"/>
    <w:rsid w:val="00962AF9"/>
    <w:rsid w:val="00973172"/>
    <w:rsid w:val="00976E6D"/>
    <w:rsid w:val="009836D8"/>
    <w:rsid w:val="009A2499"/>
    <w:rsid w:val="009D12E6"/>
    <w:rsid w:val="00A0769C"/>
    <w:rsid w:val="00AB11E0"/>
    <w:rsid w:val="00AF43CA"/>
    <w:rsid w:val="00B306BE"/>
    <w:rsid w:val="00B4354C"/>
    <w:rsid w:val="00B711D1"/>
    <w:rsid w:val="00B83D46"/>
    <w:rsid w:val="00B8596D"/>
    <w:rsid w:val="00B86B75"/>
    <w:rsid w:val="00BB079F"/>
    <w:rsid w:val="00BE287A"/>
    <w:rsid w:val="00BF3137"/>
    <w:rsid w:val="00C65403"/>
    <w:rsid w:val="00CA684D"/>
    <w:rsid w:val="00CC73E3"/>
    <w:rsid w:val="00CD2AE8"/>
    <w:rsid w:val="00CD768E"/>
    <w:rsid w:val="00D12BC6"/>
    <w:rsid w:val="00D2089A"/>
    <w:rsid w:val="00D34AEF"/>
    <w:rsid w:val="00D52485"/>
    <w:rsid w:val="00D56ED5"/>
    <w:rsid w:val="00D65DED"/>
    <w:rsid w:val="00D81A50"/>
    <w:rsid w:val="00D83135"/>
    <w:rsid w:val="00D90084"/>
    <w:rsid w:val="00D96983"/>
    <w:rsid w:val="00DB0D5F"/>
    <w:rsid w:val="00DC3290"/>
    <w:rsid w:val="00E32305"/>
    <w:rsid w:val="00E54402"/>
    <w:rsid w:val="00E8223C"/>
    <w:rsid w:val="00E90A2C"/>
    <w:rsid w:val="00E90C27"/>
    <w:rsid w:val="00E92A7A"/>
    <w:rsid w:val="00EE56B9"/>
    <w:rsid w:val="00EF78BF"/>
    <w:rsid w:val="00F05B8C"/>
    <w:rsid w:val="00F27726"/>
    <w:rsid w:val="00F330CC"/>
    <w:rsid w:val="00F543FF"/>
    <w:rsid w:val="00F60A68"/>
    <w:rsid w:val="00F612AA"/>
    <w:rsid w:val="00F83ED0"/>
    <w:rsid w:val="00F93259"/>
    <w:rsid w:val="00FA043F"/>
    <w:rsid w:val="00FC1517"/>
    <w:rsid w:val="00FF74B2"/>
    <w:rsid w:val="07EA706D"/>
    <w:rsid w:val="30B8F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0900F10"/>
  <w15:docId w15:val="{9ABAB4F6-3FD4-40D9-BFB2-C8C20E8AB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711D1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76B97"/>
    <w:pPr>
      <w:tabs>
        <w:tab w:val="center" w:pos="4819"/>
        <w:tab w:val="right" w:pos="9638"/>
      </w:tabs>
    </w:pPr>
  </w:style>
  <w:style w:type="paragraph" w:styleId="Pieddepage">
    <w:name w:val="footer"/>
    <w:basedOn w:val="Normal"/>
    <w:rsid w:val="00676B97"/>
    <w:pPr>
      <w:tabs>
        <w:tab w:val="center" w:pos="4819"/>
        <w:tab w:val="right" w:pos="9638"/>
      </w:tabs>
    </w:pPr>
  </w:style>
  <w:style w:type="character" w:styleId="Lienhypertexte">
    <w:name w:val="Hyperlink"/>
    <w:basedOn w:val="Policepardfaut"/>
    <w:rsid w:val="00676B97"/>
    <w:rPr>
      <w:color w:val="0000FF"/>
      <w:u w:val="single"/>
    </w:rPr>
  </w:style>
  <w:style w:type="paragraph" w:styleId="Textedebulles">
    <w:name w:val="Balloon Text"/>
    <w:basedOn w:val="Normal"/>
    <w:semiHidden/>
    <w:rsid w:val="005D3C1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F330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tecnogaz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ezzigap\Desktop\CARTA%20INTESTATA%20TG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13320F-4386-4974-9A3B-20E6DEF7FC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C:\Users\pezzigap\Desktop\CARTA INTESTATA TG.dotx</Template>
  <TotalTime>1</TotalTime>
  <Pages>8</Pages>
  <Words>178</Words>
  <Characters>979</Characters>
  <Application>Microsoft Office Word</Application>
  <DocSecurity>0</DocSecurity>
  <Lines>8</Lines>
  <Paragraphs>2</Paragraphs>
  <ScaleCrop>false</ScaleCrop>
  <Company>Hewlett-Packard Company</Company>
  <LinksUpToDate>false</LinksUpToDate>
  <CharactersWithSpaces>1155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AQM012_REV22</dc:title>
  <dc:subject>Carta Intestata</dc:subject>
  <dc:creator>pezzigap</dc:creator>
  <cp:lastModifiedBy>Yann Le Rat</cp:lastModifiedBy>
  <cp:revision>2</cp:revision>
  <cp:lastPrinted>2020-10-29T10:46:00Z</cp:lastPrinted>
  <dcterms:created xsi:type="dcterms:W3CDTF">2022-01-30T17:34:00Z</dcterms:created>
  <dcterms:modified xsi:type="dcterms:W3CDTF">2022-01-30T17:34:00Z</dcterms:modified>
  <cp:category>Carta Intestata</cp:category>
  <cp:contentStatus>Finale</cp:contentStatus>
</cp:coreProperties>
</file>